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65E" w:rsidRDefault="001F39EA">
      <w:pPr>
        <w:pStyle w:val="NoSpacing"/>
      </w:pPr>
      <w:r>
        <mc:AlternateContent>
          <mc:Choice Requires="wps">
            <w:drawing>
              <wp:anchor distT="0" distB="0" distL="114300" distR="114300" simplePos="0" relativeHeight="251638784" behindDoc="0" locked="0" layoutInCell="0" allowOverlap="1">
                <wp:simplePos x="0" y="0"/>
                <wp:positionH relativeFrom="margin">
                  <wp:posOffset>-3810</wp:posOffset>
                </wp:positionH>
                <wp:positionV relativeFrom="page">
                  <wp:posOffset>4337050</wp:posOffset>
                </wp:positionV>
                <wp:extent cx="4524375" cy="1155700"/>
                <wp:effectExtent l="0" t="0" r="9525" b="635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15570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4153" w:rsidRPr="002600CB" w:rsidRDefault="00CF4153" w:rsidP="001F39EA">
                            <w:pPr>
                              <w:pStyle w:val="Heading1"/>
                              <w:shd w:val="clear" w:color="auto" w:fill="0070C0"/>
                              <w:rPr>
                                <w:rStyle w:val="Heading3Char"/>
                              </w:rPr>
                            </w:pPr>
                            <w:r>
                              <w:t xml:space="preserve"> </w:t>
                            </w:r>
                            <w:r w:rsidRPr="00C87F06">
                              <w:rPr>
                                <w:color w:val="FFFFFF" w:themeColor="background1"/>
                              </w:rPr>
                              <w:t xml:space="preserve">An </w:t>
                            </w:r>
                            <w:r>
                              <w:rPr>
                                <w:color w:val="FFFFFF" w:themeColor="background1"/>
                              </w:rPr>
                              <w:t>O</w:t>
                            </w:r>
                            <w:r w:rsidRPr="00C87F06">
                              <w:rPr>
                                <w:color w:val="FFFFFF" w:themeColor="background1"/>
                              </w:rPr>
                              <w:t>verview</w:t>
                            </w:r>
                          </w:p>
                          <w:p w:rsidR="00CF4153" w:rsidRDefault="00CF4153" w:rsidP="001F39EA">
                            <w:pPr>
                              <w:pStyle w:val="Name"/>
                              <w:shd w:val="clear" w:color="auto" w:fill="D9E6F5" w:themeFill="accent5" w:themeFillTint="33"/>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pt;margin-top:341.5pt;width:356.25pt;height:91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" o:allowincell="f" fillcolor="#ffdbac [1301]" stroked="f" strokeweight=".5pt">
                <v:textbox inset="0,0,0,0">
                  <w:txbxContent>
                    <w:p w:rsidR="00CF4153" w:rsidRPr="002600CB" w:rsidRDefault="00CF4153" w:rsidP="001F39EA">
                      <w:pPr>
                        <w:pStyle w:val="Heading1"/>
                        <w:shd w:val="clear" w:color="auto" w:fill="0070C0"/>
                        <w:rPr>
                          <w:rStyle w:val="Heading3Char"/>
                        </w:rPr>
                      </w:pPr>
                      <w:r>
                        <w:t xml:space="preserve"> </w:t>
                      </w:r>
                      <w:r w:rsidRPr="00C87F06">
                        <w:rPr>
                          <w:color w:val="FFFFFF" w:themeColor="background1"/>
                        </w:rPr>
                        <w:t xml:space="preserve">An </w:t>
                      </w:r>
                      <w:r>
                        <w:rPr>
                          <w:color w:val="FFFFFF" w:themeColor="background1"/>
                        </w:rPr>
                        <w:t>O</w:t>
                      </w:r>
                      <w:r w:rsidRPr="00C87F06">
                        <w:rPr>
                          <w:color w:val="FFFFFF" w:themeColor="background1"/>
                        </w:rPr>
                        <w:t>verview</w:t>
                      </w:r>
                    </w:p>
                    <w:p w:rsidR="00CF4153" w:rsidRDefault="00CF4153" w:rsidP="001F39EA">
                      <w:pPr>
                        <w:pStyle w:val="Name"/>
                        <w:shd w:val="clear" w:color="auto" w:fill="D9E6F5" w:themeFill="accent5" w:themeFillTint="33"/>
                      </w:pPr>
                    </w:p>
                  </w:txbxContent>
                </v:textbox>
                <w10:wrap type="square" anchorx="margin" anchory="page"/>
              </v:shape>
            </w:pict>
          </mc:Fallback>
        </mc:AlternateContent>
      </w: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B13899">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2600CB">
            <w:pPr>
              <w:pStyle w:val="NoSpacing"/>
            </w:pPr>
            <w:r>
              <w:drawing>
                <wp:anchor distT="0" distB="0" distL="114300" distR="114300" simplePos="0" relativeHeight="251709440" behindDoc="0" locked="0" layoutInCell="1" allowOverlap="1">
                  <wp:simplePos x="0" y="0"/>
                  <wp:positionH relativeFrom="column">
                    <wp:posOffset>136525</wp:posOffset>
                  </wp:positionH>
                  <wp:positionV relativeFrom="paragraph">
                    <wp:posOffset>-4498340</wp:posOffset>
                  </wp:positionV>
                  <wp:extent cx="4593590" cy="3282950"/>
                  <wp:effectExtent l="95250" t="95250" r="92710" b="1003300"/>
                  <wp:wrapSquare wrapText="bothSides"/>
                  <wp:docPr id="2" name="Picture 2" descr="A path with trees on the side of a dirt fiel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_IMG_1496123707485.jpg"/>
                          <pic:cNvPicPr/>
                        </pic:nvPicPr>
                        <pic:blipFill>
                          <a:blip r:embed="rId9">
                            <a:extLst>
                              <a:ext uri="{28A0092B-C50C-407E-A947-70E740481C1C}">
                                <a14:useLocalDpi xmlns:a14="http://schemas.microsoft.com/office/drawing/2010/main" val="0"/>
                              </a:ext>
                            </a:extLst>
                          </a:blip>
                          <a:stretch>
                            <a:fillRect/>
                          </a:stretch>
                        </pic:blipFill>
                        <pic:spPr>
                          <a:xfrm>
                            <a:off x="0" y="0"/>
                            <a:ext cx="4593590" cy="32829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shd w:val="clear" w:color="auto" w:fill="F4EE00"/>
              <w:tblLayout w:type="fixed"/>
              <w:tblLook w:val="04A0" w:firstRow="1" w:lastRow="0" w:firstColumn="1" w:lastColumn="0" w:noHBand="0" w:noVBand="1"/>
            </w:tblPr>
            <w:tblGrid>
              <w:gridCol w:w="3779"/>
            </w:tblGrid>
            <w:tr w:rsidR="0001065E" w:rsidTr="001F39EA">
              <w:tc>
                <w:tcPr>
                  <w:tcW w:w="5000" w:type="pct"/>
                  <w:shd w:val="clear" w:color="auto" w:fill="F4EE00"/>
                </w:tcPr>
                <w:p w:rsidR="0001065E" w:rsidRPr="001F39EA" w:rsidRDefault="008419DD">
                  <w:pPr>
                    <w:pStyle w:val="Title"/>
                    <w:rPr>
                      <w:color w:val="327644"/>
                    </w:rPr>
                  </w:pPr>
                  <w:sdt>
                    <w:sdtPr>
                      <w:rPr>
                        <w:color w:val="327644"/>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D37CA4">
                        <w:rPr>
                          <w:color w:val="327644"/>
                        </w:rPr>
                        <w:t xml:space="preserve">Art </w:t>
                      </w:r>
                    </w:sdtContent>
                  </w:sdt>
                </w:p>
                <w:sdt>
                  <w:sdtPr>
                    <w:rPr>
                      <w:color w:val="327644"/>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Pr="001F39EA" w:rsidRDefault="002600CB">
                      <w:pPr>
                        <w:pStyle w:val="Subtitle"/>
                        <w:rPr>
                          <w:color w:val="327644"/>
                        </w:rPr>
                      </w:pPr>
                      <w:r w:rsidRPr="001F39EA">
                        <w:rPr>
                          <w:color w:val="327644"/>
                        </w:rPr>
                        <w:t>Moscow Middle School</w:t>
                      </w:r>
                    </w:p>
                  </w:sdtContent>
                </w:sdt>
              </w:tc>
            </w:tr>
            <w:tr w:rsidR="0001065E" w:rsidTr="001F39EA">
              <w:trPr>
                <w:trHeight w:val="3312"/>
              </w:trPr>
              <w:tc>
                <w:tcPr>
                  <w:tcW w:w="5000" w:type="pct"/>
                  <w:shd w:val="clear" w:color="auto" w:fill="F4EE00"/>
                  <w:vAlign w:val="bottom"/>
                </w:tcPr>
                <w:p w:rsidR="0001065E" w:rsidRPr="001F39EA" w:rsidRDefault="006E2952" w:rsidP="007E5DC3">
                  <w:pPr>
                    <w:pStyle w:val="Subtitle"/>
                    <w:jc w:val="left"/>
                    <w:rPr>
                      <w:color w:val="327644"/>
                      <w:sz w:val="36"/>
                      <w:szCs w:val="36"/>
                    </w:rPr>
                  </w:pPr>
                  <w:r>
                    <w:rPr>
                      <w:noProof/>
                    </w:rPr>
                    <w:drawing>
                      <wp:anchor distT="0" distB="0" distL="114300" distR="114300" simplePos="0" relativeHeight="251746304" behindDoc="0" locked="0" layoutInCell="1" allowOverlap="1" wp14:anchorId="1A5C82CD">
                        <wp:simplePos x="0" y="0"/>
                        <wp:positionH relativeFrom="column">
                          <wp:posOffset>108585</wp:posOffset>
                        </wp:positionH>
                        <wp:positionV relativeFrom="paragraph">
                          <wp:posOffset>-1056005</wp:posOffset>
                        </wp:positionV>
                        <wp:extent cx="2055495" cy="1022350"/>
                        <wp:effectExtent l="19050" t="0" r="20955" b="3302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5495" cy="1022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E5DC3" w:rsidRPr="007E5DC3">
                    <w:rPr>
                      <w:noProof/>
                      <w:color w:val="327644"/>
                      <w:sz w:val="36"/>
                      <w:szCs w:val="36"/>
                      <w:shd w:val="clear" w:color="auto" w:fill="FFCA82" w:themeFill="accent2" w:themeFillTint="99"/>
                    </w:rPr>
                    <mc:AlternateContent>
                      <mc:Choice Requires="wps">
                        <w:drawing>
                          <wp:anchor distT="45720" distB="45720" distL="114300" distR="114300" simplePos="0" relativeHeight="251708416" behindDoc="0" locked="0" layoutInCell="1" allowOverlap="1">
                            <wp:simplePos x="0" y="0"/>
                            <wp:positionH relativeFrom="column">
                              <wp:posOffset>-709930</wp:posOffset>
                            </wp:positionH>
                            <wp:positionV relativeFrom="paragraph">
                              <wp:posOffset>-407035</wp:posOffset>
                            </wp:positionV>
                            <wp:extent cx="236093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CF4153" w:rsidRPr="007E5DC3" w:rsidRDefault="00CF4153" w:rsidP="007E5DC3">
                                        <w:pPr>
                                          <w:jc w:val="right"/>
                                          <w:rPr>
                                            <w:color w:val="0070C0"/>
                                            <w:sz w:val="28"/>
                                            <w:szCs w:val="28"/>
                                          </w:rPr>
                                        </w:pPr>
                                        <w:r w:rsidRPr="007E5DC3">
                                          <w:rPr>
                                            <w:color w:val="0070C0"/>
                                            <w:sz w:val="28"/>
                                            <w:szCs w:val="28"/>
                                          </w:rPr>
                                          <w:t>FALL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5.9pt;margin-top:-32.05pt;width:185.9pt;height:110.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" filled="f" stroked="f">
                            <v:textbox style="mso-fit-shape-to-text:t">
                              <w:txbxContent>
                                <w:p w:rsidR="00CF4153" w:rsidRPr="007E5DC3" w:rsidRDefault="00CF4153" w:rsidP="007E5DC3">
                                  <w:pPr>
                                    <w:jc w:val="right"/>
                                    <w:rPr>
                                      <w:color w:val="0070C0"/>
                                      <w:sz w:val="28"/>
                                      <w:szCs w:val="28"/>
                                    </w:rPr>
                                  </w:pPr>
                                  <w:r w:rsidRPr="007E5DC3">
                                    <w:rPr>
                                      <w:color w:val="0070C0"/>
                                      <w:sz w:val="28"/>
                                      <w:szCs w:val="28"/>
                                    </w:rPr>
                                    <w:t>FALL 2018</w:t>
                                  </w:r>
                                </w:p>
                              </w:txbxContent>
                            </v:textbox>
                            <w10:wrap type="square"/>
                          </v:shape>
                        </w:pict>
                      </mc:Fallback>
                    </mc:AlternateContent>
                  </w:r>
                  <w:r w:rsidR="002600CB" w:rsidRPr="001F39EA">
                    <w:rPr>
                      <w:color w:val="327644"/>
                      <w:sz w:val="36"/>
                      <w:szCs w:val="36"/>
                      <w:shd w:val="clear" w:color="auto" w:fill="FFCA82" w:themeFill="accent2" w:themeFillTint="99"/>
                    </w:rPr>
                    <w:t xml:space="preserve">                                </w:t>
                  </w:r>
                  <w:r w:rsidR="002600CB" w:rsidRPr="001F39EA">
                    <w:rPr>
                      <w:color w:val="327644"/>
                      <w:sz w:val="36"/>
                      <w:szCs w:val="36"/>
                    </w:rPr>
                    <w:t>Fall 2018</w:t>
                  </w:r>
                </w:p>
              </w:tc>
            </w:tr>
          </w:tbl>
          <w:p w:rsidR="0001065E" w:rsidRDefault="0001065E">
            <w:pPr>
              <w:pStyle w:val="Subtitle"/>
            </w:pPr>
          </w:p>
        </w:tc>
      </w:tr>
      <w:tr w:rsidR="0001065E" w:rsidTr="00C87F06">
        <w:trPr>
          <w:cantSplit/>
          <w:trHeight w:hRule="exact" w:val="109"/>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B13899">
        <w:trPr>
          <w:cantSplit/>
          <w:trHeight w:val="360"/>
          <w:jc w:val="center"/>
        </w:trPr>
        <w:tc>
          <w:tcPr>
            <w:tcW w:w="7660" w:type="dxa"/>
            <w:shd w:val="clear" w:color="auto" w:fill="327644"/>
            <w:tcMar>
              <w:left w:w="0" w:type="dxa"/>
              <w:right w:w="115" w:type="dxa"/>
            </w:tcMar>
            <w:vAlign w:val="center"/>
          </w:tcPr>
          <w:p w:rsidR="0001065E" w:rsidRDefault="001F39EA" w:rsidP="001F39EA">
            <w:pPr>
              <w:pStyle w:val="Heading4"/>
              <w:ind w:left="0"/>
              <w:outlineLvl w:val="3"/>
            </w:pPr>
            <w:r>
              <w:t xml:space="preserve">Our </w:t>
            </w:r>
            <w:r w:rsidR="00CF6D62">
              <w:t xml:space="preserve">home: the </w:t>
            </w:r>
            <w:r>
              <w:t>beauti</w:t>
            </w:r>
            <w:r w:rsidR="002600CB">
              <w:t>ful palouse</w:t>
            </w:r>
          </w:p>
        </w:tc>
        <w:tc>
          <w:tcPr>
            <w:tcW w:w="71" w:type="dxa"/>
            <w:shd w:val="clear" w:color="auto" w:fill="327644"/>
            <w:tcMar>
              <w:left w:w="0" w:type="dxa"/>
              <w:right w:w="0" w:type="dxa"/>
            </w:tcMar>
            <w:vAlign w:val="center"/>
          </w:tcPr>
          <w:p w:rsidR="0001065E" w:rsidRDefault="00C66C13">
            <w:pPr>
              <w:pStyle w:val="NoSpacing"/>
            </w:pPr>
            <w:r>
              <mc:AlternateContent>
                <mc:Choice Requires="wps">
                  <w:drawing>
                    <wp:anchor distT="91440" distB="91440" distL="114300" distR="114300" simplePos="0" relativeHeight="251711488" behindDoc="1" locked="0" layoutInCell="1" allowOverlap="1">
                      <wp:simplePos x="0" y="0"/>
                      <wp:positionH relativeFrom="margin">
                        <wp:posOffset>-152400</wp:posOffset>
                      </wp:positionH>
                      <wp:positionV relativeFrom="paragraph">
                        <wp:posOffset>224155</wp:posOffset>
                      </wp:positionV>
                      <wp:extent cx="2616200" cy="5842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84200"/>
                              </a:xfrm>
                              <a:prstGeom prst="rect">
                                <a:avLst/>
                              </a:prstGeom>
                              <a:noFill/>
                              <a:ln w="9525">
                                <a:noFill/>
                                <a:miter lim="800000"/>
                                <a:headEnd/>
                                <a:tailEnd/>
                              </a:ln>
                            </wps:spPr>
                            <wps:txbx>
                              <w:txbxContent>
                                <w:p w:rsidR="00CF4153" w:rsidRPr="00C87F06" w:rsidRDefault="00CF4153" w:rsidP="00B13899">
                                  <w:pPr>
                                    <w:pBdr>
                                      <w:top w:val="single" w:sz="24" w:space="18" w:color="FF5C0B" w:themeColor="accent1"/>
                                      <w:bottom w:val="single" w:sz="24" w:space="8" w:color="FF5C0B" w:themeColor="accent1"/>
                                    </w:pBdr>
                                    <w:spacing w:after="0"/>
                                    <w:rPr>
                                      <w:iCs/>
                                      <w:color w:val="FF5C0B" w:themeColor="accent1"/>
                                      <w:sz w:val="28"/>
                                      <w:szCs w:val="28"/>
                                    </w:rPr>
                                  </w:pPr>
                                  <w:r w:rsidRPr="00C87F06">
                                    <w:rPr>
                                      <w:iCs/>
                                      <w:color w:val="FF5C0B" w:themeColor="accent1"/>
                                      <w:sz w:val="28"/>
                                      <w:szCs w:val="28"/>
                                    </w:rPr>
                                    <w:t>Artists Create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pt;margin-top:17.65pt;width:206pt;height:46pt;z-index:-2516049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" filled="f" stroked="f">
                      <v:textbox>
                        <w:txbxContent>
                          <w:p w:rsidR="00CF4153" w:rsidRPr="00C87F06" w:rsidRDefault="00CF4153" w:rsidP="00B13899">
                            <w:pPr>
                              <w:pBdr>
                                <w:top w:val="single" w:sz="24" w:space="18" w:color="FF5C0B" w:themeColor="accent1"/>
                                <w:bottom w:val="single" w:sz="24" w:space="8" w:color="FF5C0B" w:themeColor="accent1"/>
                              </w:pBdr>
                              <w:spacing w:after="0"/>
                              <w:rPr>
                                <w:iCs/>
                                <w:color w:val="FF5C0B" w:themeColor="accent1"/>
                                <w:sz w:val="28"/>
                                <w:szCs w:val="28"/>
                              </w:rPr>
                            </w:pPr>
                            <w:r w:rsidRPr="00C87F06">
                              <w:rPr>
                                <w:iCs/>
                                <w:color w:val="FF5C0B" w:themeColor="accent1"/>
                                <w:sz w:val="28"/>
                                <w:szCs w:val="28"/>
                              </w:rPr>
                              <w:t>Artists Create Community</w:t>
                            </w:r>
                          </w:p>
                        </w:txbxContent>
                      </v:textbox>
                      <w10:wrap anchorx="margin"/>
                    </v:shape>
                  </w:pict>
                </mc:Fallback>
              </mc:AlternateContent>
            </w:r>
          </w:p>
        </w:tc>
        <w:tc>
          <w:tcPr>
            <w:tcW w:w="3789" w:type="dxa"/>
            <w:shd w:val="clear" w:color="auto" w:fill="327644"/>
            <w:tcMar>
              <w:left w:w="0" w:type="dxa"/>
              <w:right w:w="115" w:type="dxa"/>
            </w:tcMar>
            <w:vAlign w:val="center"/>
          </w:tcPr>
          <w:p w:rsidR="0001065E" w:rsidRPr="007A6A43" w:rsidRDefault="0001065E">
            <w:pPr>
              <w:pStyle w:val="Heading4"/>
              <w:outlineLvl w:val="3"/>
              <w:rPr>
                <w:sz w:val="24"/>
                <w:szCs w:val="24"/>
              </w:rPr>
            </w:pPr>
          </w:p>
        </w:tc>
      </w:tr>
    </w:tbl>
    <w:p w:rsidR="0001065E" w:rsidRDefault="00C3267E">
      <w:pPr>
        <w:sectPr w:rsidR="0001065E" w:rsidSect="00FC1760">
          <w:headerReference w:type="default" r:id="rId11"/>
          <w:headerReference w:type="first" r:id="rId12"/>
          <w:pgSz w:w="12240" w:h="15840" w:code="1"/>
          <w:pgMar w:top="540" w:right="576" w:bottom="720" w:left="576" w:header="360" w:footer="720" w:gutter="0"/>
          <w:cols w:space="720"/>
          <w:titlePg/>
          <w:docGrid w:linePitch="360"/>
        </w:sectPr>
      </w:pPr>
      <w:r>
        <mc:AlternateContent>
          <mc:Choice Requires="wps">
            <w:drawing>
              <wp:anchor distT="45720" distB="45720" distL="114300" distR="114300" simplePos="0" relativeHeight="251636734" behindDoc="0" locked="0" layoutInCell="1" allowOverlap="1">
                <wp:simplePos x="0" y="0"/>
                <wp:positionH relativeFrom="column">
                  <wp:posOffset>4590415</wp:posOffset>
                </wp:positionH>
                <wp:positionV relativeFrom="paragraph">
                  <wp:posOffset>552450</wp:posOffset>
                </wp:positionV>
                <wp:extent cx="2360930" cy="1404620"/>
                <wp:effectExtent l="0" t="0" r="317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5">
                            <a:lumMod val="20000"/>
                            <a:lumOff val="80000"/>
                          </a:schemeClr>
                        </a:solidFill>
                        <a:ln w="9525">
                          <a:noFill/>
                          <a:miter lim="800000"/>
                          <a:headEnd/>
                          <a:tailEnd/>
                        </a:ln>
                      </wps:spPr>
                      <wps:txbx>
                        <w:txbxContent>
                          <w:p w:rsidR="00CF4153" w:rsidRDefault="00CF4153">
                            <w:r>
                              <w:t xml:space="preserve">Artists can create connections to their community through art, but can also create community through art. This can be done in the making process by sharing common visions and making art together. This can also be done through the art itself by sharing it with the community.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61.45pt;margin-top:43.5pt;width:185.9pt;height:110.6pt;z-index:25163673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" fillcolor="#d9e6f5 [664]" stroked="f">
                <v:textbox style="mso-fit-shape-to-text:t">
                  <w:txbxContent>
                    <w:p w:rsidR="00CF4153" w:rsidRDefault="00CF4153">
                      <w:r>
                        <w:t xml:space="preserve">Artists can create connections to their community through art, but can also create community through art. This can be done in the making process by sharing common visions and making art together. This can also be done through the art itself by sharing it with the community. </w:t>
                      </w:r>
                    </w:p>
                  </w:txbxContent>
                </v:textbox>
                <w10:wrap type="square"/>
              </v:shape>
            </w:pict>
          </mc:Fallback>
        </mc:AlternateContent>
      </w:r>
      <w:r w:rsidR="00E97F86">
        <w:rPr>
          <w:noProof/>
        </w:rPr>
        <mc:AlternateContent>
          <mc:Choice Requires="wps">
            <w:drawing>
              <wp:anchor distT="0" distB="0" distL="114300" distR="114300" simplePos="0" relativeHeight="251716608" behindDoc="0" locked="0" layoutInCell="1" allowOverlap="1">
                <wp:simplePos x="0" y="0"/>
                <wp:positionH relativeFrom="column">
                  <wp:posOffset>-3810</wp:posOffset>
                </wp:positionH>
                <wp:positionV relativeFrom="paragraph">
                  <wp:posOffset>100965</wp:posOffset>
                </wp:positionV>
                <wp:extent cx="4524375" cy="279400"/>
                <wp:effectExtent l="0" t="0" r="9525" b="6350"/>
                <wp:wrapNone/>
                <wp:docPr id="30" name="Text Box 30"/>
                <wp:cNvGraphicFramePr/>
                <a:graphic xmlns:a="http://schemas.openxmlformats.org/drawingml/2006/main">
                  <a:graphicData uri="http://schemas.microsoft.com/office/word/2010/wordprocessingShape">
                    <wps:wsp>
                      <wps:cNvSpPr txBox="1"/>
                      <wps:spPr>
                        <a:xfrm>
                          <a:off x="0" y="0"/>
                          <a:ext cx="4524375" cy="279400"/>
                        </a:xfrm>
                        <a:prstGeom prst="rect">
                          <a:avLst/>
                        </a:prstGeom>
                        <a:solidFill>
                          <a:schemeClr val="accent5">
                            <a:lumMod val="20000"/>
                            <a:lumOff val="80000"/>
                          </a:schemeClr>
                        </a:solidFill>
                        <a:ln w="6350">
                          <a:noFill/>
                        </a:ln>
                      </wps:spPr>
                      <wps:txbx>
                        <w:txbxContent>
                          <w:p w:rsidR="00CF4153" w:rsidRDefault="00CF41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margin-left:-.3pt;margin-top:7.95pt;width:356.25pt;height: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" fillcolor="#d9e6f5 [664]" stroked="f" strokeweight=".5pt">
                <v:textbox>
                  <w:txbxContent>
                    <w:p w:rsidR="00CF4153" w:rsidRDefault="00CF4153"/>
                  </w:txbxContent>
                </v:textbox>
              </v:shape>
            </w:pict>
          </mc:Fallback>
        </mc:AlternateContent>
      </w:r>
    </w:p>
    <w:p w:rsidR="00C87F06" w:rsidRPr="00CF6D62" w:rsidRDefault="002600CB" w:rsidP="002600CB">
      <w:pPr>
        <w:rPr>
          <w:color w:val="5D3731"/>
          <w:sz w:val="24"/>
          <w:szCs w:val="24"/>
        </w:rPr>
      </w:pPr>
      <w:r w:rsidRPr="00CF6D62">
        <w:rPr>
          <w:color w:val="5D3731"/>
          <w:sz w:val="24"/>
          <w:szCs w:val="24"/>
        </w:rPr>
        <w:t>What is art and what is our purpose as artists? How can we use our artistic abilities and curiosities about the world to create art tha</w:t>
      </w:r>
      <w:r w:rsidR="002A55E3" w:rsidRPr="00CF6D62">
        <w:rPr>
          <w:color w:val="5D3731"/>
          <w:sz w:val="24"/>
          <w:szCs w:val="24"/>
        </w:rPr>
        <w:t xml:space="preserve">t is both personally relevant and meaningful to our community and/or society? In this advanced art class, you are asked to call on your skills gained from previous art classes to create work </w:t>
      </w:r>
      <w:r w:rsidR="007A6A43" w:rsidRPr="00CF6D62">
        <w:rPr>
          <w:color w:val="5D3731"/>
          <w:sz w:val="24"/>
          <w:szCs w:val="24"/>
        </w:rPr>
        <w:t xml:space="preserve">that extends beyond the walls of the classroom. This might be in the form of the research or connections you make in the community, or a public art project that engages other members of our community through collaboration or education. </w:t>
      </w:r>
    </w:p>
    <w:p w:rsidR="006777A6" w:rsidRDefault="003273F4" w:rsidP="002600CB">
      <w:pPr>
        <w:rPr>
          <w:color w:val="5D3731"/>
          <w:sz w:val="24"/>
          <w:szCs w:val="24"/>
        </w:rPr>
      </w:pPr>
      <w:r w:rsidRPr="00CF6D62">
        <w:rPr>
          <w:color w:val="5D3731"/>
          <w:sz w:val="24"/>
          <w:szCs w:val="24"/>
        </w:rPr>
        <w:t>You will create art through a series of learning experiences</w:t>
      </w:r>
      <w:r w:rsidR="00AB240D">
        <w:rPr>
          <w:color w:val="5D3731"/>
          <w:sz w:val="24"/>
          <w:szCs w:val="24"/>
        </w:rPr>
        <w:t xml:space="preserve"> and investigative projects</w:t>
      </w:r>
      <w:r w:rsidRPr="00CF6D62">
        <w:rPr>
          <w:color w:val="5D3731"/>
          <w:sz w:val="24"/>
          <w:szCs w:val="24"/>
        </w:rPr>
        <w:t>. These</w:t>
      </w:r>
      <w:r w:rsidR="006777A6">
        <w:rPr>
          <w:color w:val="5D3731"/>
          <w:sz w:val="24"/>
          <w:szCs w:val="24"/>
        </w:rPr>
        <w:t xml:space="preserve">                       </w:t>
      </w:r>
    </w:p>
    <w:p w:rsidR="007A6A43" w:rsidRDefault="003273F4" w:rsidP="002600CB">
      <w:pPr>
        <w:rPr>
          <w:sz w:val="24"/>
          <w:szCs w:val="24"/>
        </w:rPr>
      </w:pPr>
      <w:r w:rsidRPr="00CF6D62">
        <w:rPr>
          <w:color w:val="5D3731"/>
          <w:sz w:val="24"/>
          <w:szCs w:val="24"/>
        </w:rPr>
        <w:t>experiences</w:t>
      </w:r>
      <w:r w:rsidR="00AB240D">
        <w:rPr>
          <w:color w:val="5D3731"/>
          <w:sz w:val="24"/>
          <w:szCs w:val="24"/>
        </w:rPr>
        <w:t xml:space="preserve"> and projects</w:t>
      </w:r>
      <w:r w:rsidRPr="00CF6D62">
        <w:rPr>
          <w:color w:val="5D3731"/>
          <w:sz w:val="24"/>
          <w:szCs w:val="24"/>
        </w:rPr>
        <w:t>, though</w:t>
      </w:r>
      <w:r>
        <w:rPr>
          <w:sz w:val="24"/>
          <w:szCs w:val="24"/>
        </w:rPr>
        <w:t xml:space="preserve"> </w:t>
      </w:r>
      <w:r w:rsidRPr="00C66C13">
        <w:rPr>
          <w:color w:val="5D3731"/>
          <w:sz w:val="24"/>
          <w:szCs w:val="24"/>
        </w:rPr>
        <w:t>designed by Mrs. Norman, will allow you</w:t>
      </w:r>
      <w:r w:rsidR="00CF6D62" w:rsidRPr="00C66C13">
        <w:rPr>
          <w:color w:val="5D3731"/>
          <w:sz w:val="24"/>
          <w:szCs w:val="24"/>
        </w:rPr>
        <w:t xml:space="preserve"> opportunity to search for answers to your own curiosities and personal inquiries</w:t>
      </w:r>
      <w:r w:rsidR="006777A6">
        <w:rPr>
          <w:color w:val="5D3731"/>
          <w:sz w:val="24"/>
          <w:szCs w:val="24"/>
        </w:rPr>
        <w:t xml:space="preserve"> through self- driven research.</w:t>
      </w:r>
    </w:p>
    <w:p w:rsidR="00B13899" w:rsidRPr="002A55E3" w:rsidRDefault="00C66C13" w:rsidP="002600CB">
      <w:pPr>
        <w:rPr>
          <w:sz w:val="24"/>
          <w:szCs w:val="24"/>
        </w:rPr>
      </w:pPr>
      <w:r w:rsidRPr="0079787C">
        <w:rPr>
          <w:noProof/>
          <w:color w:val="5D3731"/>
          <w:sz w:val="24"/>
          <w:szCs w:val="24"/>
        </w:rPr>
        <mc:AlternateContent>
          <mc:Choice Requires="wps">
            <w:drawing>
              <wp:anchor distT="45720" distB="45720" distL="114300" distR="114300" simplePos="0" relativeHeight="251744256" behindDoc="1" locked="0" layoutInCell="1" allowOverlap="1">
                <wp:simplePos x="0" y="0"/>
                <wp:positionH relativeFrom="column">
                  <wp:align>right</wp:align>
                </wp:positionH>
                <wp:positionV relativeFrom="paragraph">
                  <wp:posOffset>6966</wp:posOffset>
                </wp:positionV>
                <wp:extent cx="2226675" cy="3286408"/>
                <wp:effectExtent l="0" t="0" r="2540" b="95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675" cy="3286408"/>
                        </a:xfrm>
                        <a:prstGeom prst="rect">
                          <a:avLst/>
                        </a:prstGeom>
                        <a:solidFill>
                          <a:srgbClr val="FFFFFF"/>
                        </a:solidFill>
                        <a:ln w="9525">
                          <a:noFill/>
                          <a:miter lim="800000"/>
                          <a:headEnd/>
                          <a:tailEnd/>
                        </a:ln>
                      </wps:spPr>
                      <wps:txbx>
                        <w:txbxContent>
                          <w:p w:rsidR="00CF4153" w:rsidRPr="00C66C13" w:rsidRDefault="00CF4153">
                            <w:pPr>
                              <w:rPr>
                                <w:color w:val="5D3731"/>
                                <w:sz w:val="24"/>
                                <w:szCs w:val="24"/>
                              </w:rPr>
                            </w:pPr>
                            <w:r w:rsidRPr="00C66C13">
                              <w:rPr>
                                <w:color w:val="5D3731"/>
                                <w:sz w:val="24"/>
                                <w:szCs w:val="24"/>
                              </w:rPr>
                              <w:t xml:space="preserve">You will create project themes generated through the lens of </w:t>
                            </w:r>
                            <w:r w:rsidR="00C3267E">
                              <w:rPr>
                                <w:color w:val="5D3731"/>
                                <w:sz w:val="24"/>
                                <w:szCs w:val="24"/>
                              </w:rPr>
                              <w:t>identity</w:t>
                            </w:r>
                            <w:r w:rsidRPr="00C66C13">
                              <w:rPr>
                                <w:color w:val="5D3731"/>
                                <w:sz w:val="24"/>
                                <w:szCs w:val="24"/>
                              </w:rPr>
                              <w:t xml:space="preserve"> and/or social </w:t>
                            </w:r>
                            <w:r w:rsidR="00C3267E">
                              <w:rPr>
                                <w:color w:val="5D3731"/>
                                <w:sz w:val="24"/>
                                <w:szCs w:val="24"/>
                              </w:rPr>
                              <w:t>issues</w:t>
                            </w:r>
                            <w:r w:rsidRPr="00C66C13">
                              <w:rPr>
                                <w:color w:val="5D3731"/>
                                <w:sz w:val="24"/>
                                <w:szCs w:val="24"/>
                              </w:rPr>
                              <w:t xml:space="preserve">. Projects ask you to refine your art-making skills through personal goal setting </w:t>
                            </w:r>
                            <w:r w:rsidR="00AB240D">
                              <w:rPr>
                                <w:color w:val="5D3731"/>
                                <w:sz w:val="24"/>
                                <w:szCs w:val="24"/>
                              </w:rPr>
                              <w:t>as well as</w:t>
                            </w:r>
                            <w:r w:rsidRPr="00C66C13">
                              <w:rPr>
                                <w:color w:val="5D3731"/>
                                <w:sz w:val="24"/>
                                <w:szCs w:val="24"/>
                              </w:rPr>
                              <w:t xml:space="preserve"> research and practice. Throughout each project </w:t>
                            </w:r>
                            <w:r w:rsidR="00AB240D">
                              <w:rPr>
                                <w:color w:val="5D3731"/>
                                <w:sz w:val="24"/>
                                <w:szCs w:val="24"/>
                              </w:rPr>
                              <w:t xml:space="preserve">and </w:t>
                            </w:r>
                            <w:r w:rsidRPr="00C66C13">
                              <w:rPr>
                                <w:color w:val="5D3731"/>
                                <w:sz w:val="24"/>
                                <w:szCs w:val="24"/>
                              </w:rPr>
                              <w:t xml:space="preserve">you will display your understanding in a variety of ways: written reflection, critique, one-on-one and class discussions, and project sharing. </w:t>
                            </w:r>
                            <w:r w:rsidR="00C66C13" w:rsidRPr="00C66C13">
                              <w:rPr>
                                <w:color w:val="5D3731"/>
                                <w:sz w:val="24"/>
                                <w:szCs w:val="24"/>
                              </w:rPr>
                              <w:t xml:space="preserve">Your work will be assessed based on your self-chosen goals.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4.15pt;margin-top:.55pt;width:175.35pt;height:258.75pt;z-index:-25157222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" stroked="f">
                <v:textbox>
                  <w:txbxContent>
                    <w:p w:rsidR="00CF4153" w:rsidRPr="00C66C13" w:rsidRDefault="00CF4153">
                      <w:pPr>
                        <w:rPr>
                          <w:color w:val="5D3731"/>
                          <w:sz w:val="24"/>
                          <w:szCs w:val="24"/>
                        </w:rPr>
                      </w:pPr>
                      <w:r w:rsidRPr="00C66C13">
                        <w:rPr>
                          <w:color w:val="5D3731"/>
                          <w:sz w:val="24"/>
                          <w:szCs w:val="24"/>
                        </w:rPr>
                        <w:t xml:space="preserve">You will create project themes generated through the lens of </w:t>
                      </w:r>
                      <w:r w:rsidR="00C3267E">
                        <w:rPr>
                          <w:color w:val="5D3731"/>
                          <w:sz w:val="24"/>
                          <w:szCs w:val="24"/>
                        </w:rPr>
                        <w:t>identity</w:t>
                      </w:r>
                      <w:r w:rsidRPr="00C66C13">
                        <w:rPr>
                          <w:color w:val="5D3731"/>
                          <w:sz w:val="24"/>
                          <w:szCs w:val="24"/>
                        </w:rPr>
                        <w:t xml:space="preserve"> and/or social </w:t>
                      </w:r>
                      <w:r w:rsidR="00C3267E">
                        <w:rPr>
                          <w:color w:val="5D3731"/>
                          <w:sz w:val="24"/>
                          <w:szCs w:val="24"/>
                        </w:rPr>
                        <w:t>issues</w:t>
                      </w:r>
                      <w:r w:rsidRPr="00C66C13">
                        <w:rPr>
                          <w:color w:val="5D3731"/>
                          <w:sz w:val="24"/>
                          <w:szCs w:val="24"/>
                        </w:rPr>
                        <w:t xml:space="preserve">. Projects ask you to refine your art-making skills through personal goal setting </w:t>
                      </w:r>
                      <w:r w:rsidR="00AB240D">
                        <w:rPr>
                          <w:color w:val="5D3731"/>
                          <w:sz w:val="24"/>
                          <w:szCs w:val="24"/>
                        </w:rPr>
                        <w:t>as well as</w:t>
                      </w:r>
                      <w:r w:rsidRPr="00C66C13">
                        <w:rPr>
                          <w:color w:val="5D3731"/>
                          <w:sz w:val="24"/>
                          <w:szCs w:val="24"/>
                        </w:rPr>
                        <w:t xml:space="preserve"> research and practice. Throughout each project </w:t>
                      </w:r>
                      <w:r w:rsidR="00AB240D">
                        <w:rPr>
                          <w:color w:val="5D3731"/>
                          <w:sz w:val="24"/>
                          <w:szCs w:val="24"/>
                        </w:rPr>
                        <w:t xml:space="preserve">and </w:t>
                      </w:r>
                      <w:r w:rsidRPr="00C66C13">
                        <w:rPr>
                          <w:color w:val="5D3731"/>
                          <w:sz w:val="24"/>
                          <w:szCs w:val="24"/>
                        </w:rPr>
                        <w:t xml:space="preserve">you will display your understanding in a variety of ways: written reflection, critique, one-on-one and class discussions, and project sharing. </w:t>
                      </w:r>
                      <w:r w:rsidR="00C66C13" w:rsidRPr="00C66C13">
                        <w:rPr>
                          <w:color w:val="5D3731"/>
                          <w:sz w:val="24"/>
                          <w:szCs w:val="24"/>
                        </w:rPr>
                        <w:t xml:space="preserve">Your work will be assessed based on your self-chosen goals. </w:t>
                      </w:r>
                    </w:p>
                  </w:txbxContent>
                </v:textbox>
              </v:shape>
            </w:pict>
          </mc:Fallback>
        </mc:AlternateContent>
      </w:r>
    </w:p>
    <w:p w:rsidR="0001065E" w:rsidRDefault="006777A6" w:rsidP="00B13899">
      <w:pPr>
        <w:pStyle w:val="Sidebarphoto"/>
        <w:ind w:left="0"/>
      </w:pPr>
      <w:r>
        <mc:AlternateContent>
          <mc:Choice Requires="wps">
            <w:drawing>
              <wp:anchor distT="91440" distB="91440" distL="114300" distR="114300" simplePos="0" relativeHeight="251751424" behindDoc="1" locked="0" layoutInCell="1" allowOverlap="1" wp14:anchorId="66B636D7" wp14:editId="7762C2F9">
                <wp:simplePos x="0" y="0"/>
                <wp:positionH relativeFrom="page">
                  <wp:posOffset>4953000</wp:posOffset>
                </wp:positionH>
                <wp:positionV relativeFrom="paragraph">
                  <wp:posOffset>1351915</wp:posOffset>
                </wp:positionV>
                <wp:extent cx="2743200" cy="13906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90650"/>
                        </a:xfrm>
                        <a:prstGeom prst="rect">
                          <a:avLst/>
                        </a:prstGeom>
                        <a:noFill/>
                        <a:ln w="9525">
                          <a:noFill/>
                          <a:miter lim="800000"/>
                          <a:headEnd/>
                          <a:tailEnd/>
                        </a:ln>
                      </wps:spPr>
                      <wps:txbx>
                        <w:txbxContent>
                          <w:p w:rsidR="00CF4153" w:rsidRDefault="009C46C5" w:rsidP="0079787C">
                            <w:pPr>
                              <w:pBdr>
                                <w:top w:val="single" w:sz="24" w:space="0" w:color="FF5C0B" w:themeColor="accent1"/>
                                <w:bottom w:val="single" w:sz="24" w:space="8" w:color="FF5C0B" w:themeColor="accent1"/>
                              </w:pBdr>
                              <w:spacing w:after="0"/>
                              <w:rPr>
                                <w:iCs/>
                                <w:color w:val="82888D" w:themeColor="text2" w:themeTint="99"/>
                                <w:sz w:val="28"/>
                                <w:szCs w:val="28"/>
                              </w:rPr>
                            </w:pPr>
                            <w:r>
                              <w:rPr>
                                <w:iCs/>
                                <w:color w:val="FF5C0B" w:themeColor="accent1"/>
                                <w:sz w:val="28"/>
                                <w:szCs w:val="28"/>
                              </w:rPr>
                              <w:t xml:space="preserve">Artists </w:t>
                            </w:r>
                            <w:r w:rsidRPr="006777A6">
                              <w:rPr>
                                <w:iCs/>
                                <w:color w:val="BFBFBF" w:themeColor="background1" w:themeShade="BF"/>
                                <w:sz w:val="22"/>
                                <w:u w:val="single"/>
                              </w:rPr>
                              <w:t>(fill in the blank</w:t>
                            </w:r>
                            <w:r w:rsidRPr="006777A6">
                              <w:rPr>
                                <w:iCs/>
                                <w:color w:val="BFBFBF" w:themeColor="background1" w:themeShade="BF"/>
                                <w:sz w:val="22"/>
                              </w:rPr>
                              <w:t xml:space="preserve">) </w:t>
                            </w:r>
                            <w:r w:rsidR="006777A6" w:rsidRPr="006777A6">
                              <w:rPr>
                                <w:iCs/>
                                <w:color w:val="BFBFBF" w:themeColor="background1" w:themeShade="BF"/>
                                <w:sz w:val="22"/>
                              </w:rPr>
                              <w:t>…</w:t>
                            </w:r>
                            <w:r w:rsidR="006777A6" w:rsidRPr="006777A6">
                              <w:rPr>
                                <w:iCs/>
                                <w:color w:val="404040" w:themeColor="text1" w:themeTint="BF"/>
                                <w:sz w:val="22"/>
                                <w:u w:val="single"/>
                              </w:rPr>
                              <w:t>________</w:t>
                            </w:r>
                            <w:r w:rsidR="006777A6" w:rsidRPr="006777A6">
                              <w:rPr>
                                <w:iCs/>
                                <w:color w:val="404040" w:themeColor="text1" w:themeTint="BF"/>
                                <w:sz w:val="28"/>
                                <w:szCs w:val="28"/>
                              </w:rPr>
                              <w:t>____</w:t>
                            </w:r>
                          </w:p>
                          <w:p w:rsidR="006777A6" w:rsidRPr="006777A6" w:rsidRDefault="006777A6" w:rsidP="0079787C">
                            <w:pPr>
                              <w:pBdr>
                                <w:top w:val="single" w:sz="24" w:space="0" w:color="FF5C0B" w:themeColor="accent1"/>
                                <w:bottom w:val="single" w:sz="24" w:space="8" w:color="FF5C0B" w:themeColor="accent1"/>
                              </w:pBdr>
                              <w:spacing w:after="0"/>
                              <w:rPr>
                                <w:iCs/>
                                <w:color w:val="404040" w:themeColor="text1" w:themeTint="BF"/>
                                <w:sz w:val="28"/>
                                <w:szCs w:val="28"/>
                              </w:rPr>
                            </w:pPr>
                            <w:r w:rsidRPr="006777A6">
                              <w:rPr>
                                <w:iCs/>
                                <w:color w:val="404040" w:themeColor="text1" w:themeTint="BF"/>
                                <w:sz w:val="28"/>
                                <w:szCs w:val="28"/>
                              </w:rPr>
                              <w:t>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636D7" id="_x0000_s1032" type="#_x0000_t202" style="position:absolute;margin-left:390pt;margin-top:106.45pt;width:3in;height:109.5pt;z-index:-2515650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" filled="f" stroked="f">
                <v:textbox>
                  <w:txbxContent>
                    <w:p w:rsidR="00CF4153" w:rsidRDefault="009C46C5" w:rsidP="0079787C">
                      <w:pPr>
                        <w:pBdr>
                          <w:top w:val="single" w:sz="24" w:space="0" w:color="FF5C0B" w:themeColor="accent1"/>
                          <w:bottom w:val="single" w:sz="24" w:space="8" w:color="FF5C0B" w:themeColor="accent1"/>
                        </w:pBdr>
                        <w:spacing w:after="0"/>
                        <w:rPr>
                          <w:iCs/>
                          <w:color w:val="82888D" w:themeColor="text2" w:themeTint="99"/>
                          <w:sz w:val="28"/>
                          <w:szCs w:val="28"/>
                        </w:rPr>
                      </w:pPr>
                      <w:r>
                        <w:rPr>
                          <w:iCs/>
                          <w:color w:val="FF5C0B" w:themeColor="accent1"/>
                          <w:sz w:val="28"/>
                          <w:szCs w:val="28"/>
                        </w:rPr>
                        <w:t xml:space="preserve">Artists </w:t>
                      </w:r>
                      <w:r w:rsidRPr="006777A6">
                        <w:rPr>
                          <w:iCs/>
                          <w:color w:val="BFBFBF" w:themeColor="background1" w:themeShade="BF"/>
                          <w:sz w:val="22"/>
                          <w:u w:val="single"/>
                        </w:rPr>
                        <w:t>(fill in the blank</w:t>
                      </w:r>
                      <w:r w:rsidRPr="006777A6">
                        <w:rPr>
                          <w:iCs/>
                          <w:color w:val="BFBFBF" w:themeColor="background1" w:themeShade="BF"/>
                          <w:sz w:val="22"/>
                        </w:rPr>
                        <w:t xml:space="preserve">) </w:t>
                      </w:r>
                      <w:r w:rsidR="006777A6" w:rsidRPr="006777A6">
                        <w:rPr>
                          <w:iCs/>
                          <w:color w:val="BFBFBF" w:themeColor="background1" w:themeShade="BF"/>
                          <w:sz w:val="22"/>
                        </w:rPr>
                        <w:t>…</w:t>
                      </w:r>
                      <w:r w:rsidR="006777A6" w:rsidRPr="006777A6">
                        <w:rPr>
                          <w:iCs/>
                          <w:color w:val="404040" w:themeColor="text1" w:themeTint="BF"/>
                          <w:sz w:val="22"/>
                          <w:u w:val="single"/>
                        </w:rPr>
                        <w:t>________</w:t>
                      </w:r>
                      <w:r w:rsidR="006777A6" w:rsidRPr="006777A6">
                        <w:rPr>
                          <w:iCs/>
                          <w:color w:val="404040" w:themeColor="text1" w:themeTint="BF"/>
                          <w:sz w:val="28"/>
                          <w:szCs w:val="28"/>
                        </w:rPr>
                        <w:t>____</w:t>
                      </w:r>
                    </w:p>
                    <w:p w:rsidR="006777A6" w:rsidRPr="006777A6" w:rsidRDefault="006777A6" w:rsidP="0079787C">
                      <w:pPr>
                        <w:pBdr>
                          <w:top w:val="single" w:sz="24" w:space="0" w:color="FF5C0B" w:themeColor="accent1"/>
                          <w:bottom w:val="single" w:sz="24" w:space="8" w:color="FF5C0B" w:themeColor="accent1"/>
                        </w:pBdr>
                        <w:spacing w:after="0"/>
                        <w:rPr>
                          <w:iCs/>
                          <w:color w:val="404040" w:themeColor="text1" w:themeTint="BF"/>
                          <w:sz w:val="28"/>
                          <w:szCs w:val="28"/>
                        </w:rPr>
                      </w:pPr>
                      <w:r w:rsidRPr="006777A6">
                        <w:rPr>
                          <w:iCs/>
                          <w:color w:val="404040" w:themeColor="text1" w:themeTint="BF"/>
                          <w:sz w:val="28"/>
                          <w:szCs w:val="28"/>
                        </w:rPr>
                        <w:t>____________________________________________________________________________________________________________________</w:t>
                      </w:r>
                    </w:p>
                  </w:txbxContent>
                </v:textbox>
                <w10:wrap anchorx="page"/>
              </v:shape>
            </w:pict>
          </mc:Fallback>
        </mc:AlternateContent>
      </w:r>
      <w:r>
        <mc:AlternateContent>
          <mc:Choice Requires="wps">
            <w:drawing>
              <wp:anchor distT="45720" distB="45720" distL="114300" distR="114300" simplePos="0" relativeHeight="251635709" behindDoc="1" locked="0" layoutInCell="1" allowOverlap="1" wp14:anchorId="732F79EE" wp14:editId="7F65819D">
                <wp:simplePos x="0" y="0"/>
                <wp:positionH relativeFrom="margin">
                  <wp:posOffset>4583430</wp:posOffset>
                </wp:positionH>
                <wp:positionV relativeFrom="paragraph">
                  <wp:posOffset>1767840</wp:posOffset>
                </wp:positionV>
                <wp:extent cx="2679700" cy="768350"/>
                <wp:effectExtent l="0" t="0" r="635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768350"/>
                        </a:xfrm>
                        <a:custGeom>
                          <a:avLst/>
                          <a:gdLst>
                            <a:gd name="connsiteX0" fmla="*/ 0 w 2647950"/>
                            <a:gd name="connsiteY0" fmla="*/ 0 h 768350"/>
                            <a:gd name="connsiteX1" fmla="*/ 2647950 w 2647950"/>
                            <a:gd name="connsiteY1" fmla="*/ 0 h 768350"/>
                            <a:gd name="connsiteX2" fmla="*/ 2647950 w 2647950"/>
                            <a:gd name="connsiteY2" fmla="*/ 768350 h 768350"/>
                            <a:gd name="connsiteX3" fmla="*/ 0 w 2647950"/>
                            <a:gd name="connsiteY3" fmla="*/ 768350 h 768350"/>
                            <a:gd name="connsiteX4" fmla="*/ 0 w 2647950"/>
                            <a:gd name="connsiteY4" fmla="*/ 0 h 768350"/>
                            <a:gd name="connsiteX0" fmla="*/ 0 w 2647950"/>
                            <a:gd name="connsiteY0" fmla="*/ 0 h 768350"/>
                            <a:gd name="connsiteX1" fmla="*/ 2647950 w 2647950"/>
                            <a:gd name="connsiteY1" fmla="*/ 0 h 768350"/>
                            <a:gd name="connsiteX2" fmla="*/ 2647950 w 2647950"/>
                            <a:gd name="connsiteY2" fmla="*/ 768350 h 768350"/>
                            <a:gd name="connsiteX3" fmla="*/ 0 w 2647950"/>
                            <a:gd name="connsiteY3" fmla="*/ 768350 h 768350"/>
                            <a:gd name="connsiteX4" fmla="*/ 0 w 2647950"/>
                            <a:gd name="connsiteY4" fmla="*/ 0 h 768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7950" h="768350">
                              <a:moveTo>
                                <a:pt x="0" y="0"/>
                              </a:moveTo>
                              <a:lnTo>
                                <a:pt x="2647950" y="0"/>
                              </a:lnTo>
                              <a:lnTo>
                                <a:pt x="2647950" y="768350"/>
                              </a:lnTo>
                              <a:lnTo>
                                <a:pt x="0" y="768350"/>
                              </a:lnTo>
                              <a:lnTo>
                                <a:pt x="0" y="0"/>
                              </a:lnTo>
                              <a:close/>
                            </a:path>
                          </a:pathLst>
                        </a:custGeom>
                        <a:solidFill>
                          <a:srgbClr val="4684D0">
                            <a:lumMod val="20000"/>
                            <a:lumOff val="80000"/>
                          </a:srgbClr>
                        </a:solidFill>
                        <a:ln w="9525">
                          <a:noFill/>
                          <a:miter lim="800000"/>
                          <a:headEnd/>
                          <a:tailEnd/>
                        </a:ln>
                      </wps:spPr>
                      <wps:txbx>
                        <w:txbxContent>
                          <w:p w:rsidR="00CF4153" w:rsidRDefault="00CF4153" w:rsidP="00C87F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F79EE" id="_x0000_s1033" style="position:absolute;margin-left:360.9pt;margin-top:139.2pt;width:211pt;height:60.5pt;z-index:-2516807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647950,76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" adj="-11796480,,5400" path="m,l2647950,r,768350l,768350,,xe" fillcolor="#dae6f6" stroked="f">
                <v:stroke joinstyle="miter"/>
                <v:formulas/>
                <v:path arrowok="t" o:connecttype="custom" o:connectlocs="0,0;2679700,0;2679700,768350;0,768350;0,0" o:connectangles="0,0,0,0,0" textboxrect="0,0,2647950,768350"/>
                <v:textbox>
                  <w:txbxContent>
                    <w:p w:rsidR="00CF4153" w:rsidRDefault="00CF4153" w:rsidP="00C87F06"/>
                  </w:txbxContent>
                </v:textbox>
                <w10:wrap anchorx="margin"/>
              </v:shape>
            </w:pict>
          </mc:Fallback>
        </mc:AlternateContent>
      </w:r>
      <w:r w:rsidR="00AB240D">
        <mc:AlternateContent>
          <mc:Choice Requires="wps">
            <w:drawing>
              <wp:anchor distT="45720" distB="45720" distL="114300" distR="114300" simplePos="0" relativeHeight="251715584" behindDoc="0" locked="0" layoutInCell="1" allowOverlap="1" wp14:anchorId="7FC24D5B" wp14:editId="5C1E92BE">
                <wp:simplePos x="0" y="0"/>
                <wp:positionH relativeFrom="column">
                  <wp:posOffset>2133600</wp:posOffset>
                </wp:positionH>
                <wp:positionV relativeFrom="paragraph">
                  <wp:posOffset>762000</wp:posOffset>
                </wp:positionV>
                <wp:extent cx="2749550" cy="546100"/>
                <wp:effectExtent l="0" t="0" r="0"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546100"/>
                        </a:xfrm>
                        <a:prstGeom prst="rect">
                          <a:avLst/>
                        </a:prstGeom>
                        <a:solidFill>
                          <a:srgbClr val="4684D0">
                            <a:lumMod val="20000"/>
                            <a:lumOff val="80000"/>
                          </a:srgbClr>
                        </a:solidFill>
                        <a:ln w="9525">
                          <a:noFill/>
                          <a:miter lim="800000"/>
                          <a:headEnd/>
                          <a:tailEnd/>
                        </a:ln>
                      </wps:spPr>
                      <wps:txbx>
                        <w:txbxContent>
                          <w:p w:rsidR="00CF4153" w:rsidRDefault="00CF4153" w:rsidP="00B13899">
                            <w:r>
                              <w:t xml:space="preserve">Artists have a responsibility to recognize inequities and then create art in a way that addresses the need for social change.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4D5B" id="_x0000_s1034" type="#_x0000_t202" style="position:absolute;margin-left:168pt;margin-top:60pt;width:216.5pt;height:4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" fillcolor="#dae6f6" stroked="f">
                <v:textbox>
                  <w:txbxContent>
                    <w:p w:rsidR="00CF4153" w:rsidRDefault="00CF4153" w:rsidP="00B13899">
                      <w:r>
                        <w:t xml:space="preserve">Artists have a responsibility to recognize inequities and then create art in a way that addresses the need for social change. </w:t>
                      </w:r>
                    </w:p>
                  </w:txbxContent>
                </v:textbox>
                <w10:wrap type="square"/>
              </v:shape>
            </w:pict>
          </mc:Fallback>
        </mc:AlternateContent>
      </w:r>
      <w:r w:rsidR="00AB240D">
        <mc:AlternateContent>
          <mc:Choice Requires="wps">
            <w:drawing>
              <wp:anchor distT="91440" distB="91440" distL="114300" distR="114300" simplePos="0" relativeHeight="251713536" behindDoc="1" locked="0" layoutInCell="1" allowOverlap="1" wp14:anchorId="3D857408" wp14:editId="43C13A09">
                <wp:simplePos x="0" y="0"/>
                <wp:positionH relativeFrom="margin">
                  <wp:posOffset>4519295</wp:posOffset>
                </wp:positionH>
                <wp:positionV relativeFrom="paragraph">
                  <wp:posOffset>167005</wp:posOffset>
                </wp:positionV>
                <wp:extent cx="2743200" cy="584200"/>
                <wp:effectExtent l="0" t="0" r="0"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84200"/>
                        </a:xfrm>
                        <a:prstGeom prst="rect">
                          <a:avLst/>
                        </a:prstGeom>
                        <a:noFill/>
                        <a:ln w="9525">
                          <a:noFill/>
                          <a:miter lim="800000"/>
                          <a:headEnd/>
                          <a:tailEnd/>
                        </a:ln>
                      </wps:spPr>
                      <wps:txbx>
                        <w:txbxContent>
                          <w:p w:rsidR="00CF4153" w:rsidRPr="00C87F06" w:rsidRDefault="00CF4153" w:rsidP="00AB240D">
                            <w:pPr>
                              <w:pBdr>
                                <w:top w:val="single" w:sz="24" w:space="5" w:color="FF5C0B" w:themeColor="accent1"/>
                                <w:bottom w:val="single" w:sz="24" w:space="8" w:color="FF5C0B" w:themeColor="accent1"/>
                              </w:pBdr>
                              <w:spacing w:after="0"/>
                              <w:rPr>
                                <w:iCs/>
                                <w:color w:val="FF5C0B" w:themeColor="accent1"/>
                                <w:sz w:val="28"/>
                                <w:szCs w:val="28"/>
                              </w:rPr>
                            </w:pPr>
                            <w:r w:rsidRPr="00C87F06">
                              <w:rPr>
                                <w:iCs/>
                                <w:color w:val="FF5C0B" w:themeColor="accent1"/>
                                <w:sz w:val="28"/>
                                <w:szCs w:val="28"/>
                              </w:rPr>
                              <w:t>Artists are Agents of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57408" id="_x0000_s1035" type="#_x0000_t202" style="position:absolute;margin-left:355.85pt;margin-top:13.15pt;width:3in;height:46pt;z-index:-2516029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" filled="f" stroked="f">
                <v:textbox>
                  <w:txbxContent>
                    <w:p w:rsidR="00CF4153" w:rsidRPr="00C87F06" w:rsidRDefault="00CF4153" w:rsidP="00AB240D">
                      <w:pPr>
                        <w:pBdr>
                          <w:top w:val="single" w:sz="24" w:space="5" w:color="FF5C0B" w:themeColor="accent1"/>
                          <w:bottom w:val="single" w:sz="24" w:space="8" w:color="FF5C0B" w:themeColor="accent1"/>
                        </w:pBdr>
                        <w:spacing w:after="0"/>
                        <w:rPr>
                          <w:iCs/>
                          <w:color w:val="FF5C0B" w:themeColor="accent1"/>
                          <w:sz w:val="28"/>
                          <w:szCs w:val="28"/>
                        </w:rPr>
                      </w:pPr>
                      <w:r w:rsidRPr="00C87F06">
                        <w:rPr>
                          <w:iCs/>
                          <w:color w:val="FF5C0B" w:themeColor="accent1"/>
                          <w:sz w:val="28"/>
                          <w:szCs w:val="28"/>
                        </w:rPr>
                        <w:t>Artists are Agents of Change</w:t>
                      </w:r>
                    </w:p>
                  </w:txbxContent>
                </v:textbox>
                <w10:wrap anchorx="margin"/>
              </v:shape>
            </w:pict>
          </mc:Fallback>
        </mc:AlternateContent>
      </w:r>
      <w:r w:rsidR="00797CD0">
        <w:br w:type="column"/>
      </w:r>
    </w:p>
    <w:p w:rsidR="0001065E" w:rsidRDefault="00C3267E">
      <w:pPr>
        <w:pStyle w:val="Sidebarphoto"/>
      </w:pPr>
      <w:r>
        <w:drawing>
          <wp:anchor distT="0" distB="0" distL="114300" distR="114300" simplePos="0" relativeHeight="251737088" behindDoc="0" locked="0" layoutInCell="1" allowOverlap="1" wp14:anchorId="2B1ECE76">
            <wp:simplePos x="0" y="0"/>
            <wp:positionH relativeFrom="page">
              <wp:align>right</wp:align>
            </wp:positionH>
            <wp:positionV relativeFrom="paragraph">
              <wp:posOffset>1134745</wp:posOffset>
            </wp:positionV>
            <wp:extent cx="1094740" cy="1436370"/>
            <wp:effectExtent l="209550" t="171450" r="219710" b="201930"/>
            <wp:wrapSquare wrapText="bothSides"/>
            <wp:docPr id="12" name="Picture 12" descr="A person holding a bab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10171452.jpg"/>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2335" b="24508"/>
                    <a:stretch/>
                  </pic:blipFill>
                  <pic:spPr bwMode="auto">
                    <a:xfrm rot="383234">
                      <a:off x="0" y="0"/>
                      <a:ext cx="1094740" cy="1436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065E" w:rsidRDefault="00D37CA4">
      <w:pPr>
        <w:pStyle w:val="PageReference"/>
      </w:pPr>
      <w:r>
        <w:rPr>
          <w:noProof/>
        </w:rPr>
        <mc:AlternateContent>
          <mc:Choice Requires="wps">
            <w:drawing>
              <wp:anchor distT="45720" distB="45720" distL="114300" distR="114300" simplePos="0" relativeHeight="251745280" behindDoc="0" locked="0" layoutInCell="1" allowOverlap="1">
                <wp:simplePos x="0" y="0"/>
                <wp:positionH relativeFrom="page">
                  <wp:posOffset>5016500</wp:posOffset>
                </wp:positionH>
                <wp:positionV relativeFrom="paragraph">
                  <wp:posOffset>1210945</wp:posOffset>
                </wp:positionV>
                <wp:extent cx="1266825" cy="1311275"/>
                <wp:effectExtent l="95250" t="76200" r="219075" b="793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01670">
                          <a:off x="0" y="0"/>
                          <a:ext cx="1266825" cy="1311275"/>
                        </a:xfrm>
                        <a:prstGeom prst="wedgeRoundRectCallout">
                          <a:avLst>
                            <a:gd name="adj1" fmla="val 73504"/>
                            <a:gd name="adj2" fmla="val -8654"/>
                            <a:gd name="adj3" fmla="val 16667"/>
                          </a:avLst>
                        </a:prstGeom>
                        <a:solidFill>
                          <a:srgbClr val="FFFFFF"/>
                        </a:solidFill>
                        <a:ln w="9525">
                          <a:solidFill>
                            <a:srgbClr val="000000"/>
                          </a:solidFill>
                          <a:miter lim="800000"/>
                          <a:headEnd/>
                          <a:tailEnd/>
                        </a:ln>
                      </wps:spPr>
                      <wps:txbx>
                        <w:txbxContent>
                          <w:p w:rsidR="00CF4153" w:rsidRPr="00C66C13" w:rsidRDefault="00CF4153" w:rsidP="00A434AC">
                            <w:pPr>
                              <w:rPr>
                                <w:i/>
                                <w:iCs/>
                                <w:color w:val="327644"/>
                              </w:rPr>
                            </w:pPr>
                            <w:r w:rsidRPr="00C66C13">
                              <w:rPr>
                                <w:i/>
                                <w:iCs/>
                                <w:color w:val="327644"/>
                              </w:rPr>
                              <w:t xml:space="preserve">“Art no longer wants to respond to the excess of commodities and signs, but to a lack of connections.” </w:t>
                            </w:r>
                          </w:p>
                          <w:p w:rsidR="00CF4153" w:rsidRPr="00C66C13" w:rsidRDefault="00CF4153" w:rsidP="00A434AC">
                            <w:pPr>
                              <w:rPr>
                                <w:iCs/>
                                <w:color w:val="327644"/>
                              </w:rPr>
                            </w:pPr>
                            <w:r w:rsidRPr="00C66C13">
                              <w:rPr>
                                <w:iCs/>
                                <w:color w:val="327644"/>
                              </w:rPr>
                              <w:t xml:space="preserve">– </w:t>
                            </w:r>
                            <w:proofErr w:type="spellStart"/>
                            <w:r w:rsidRPr="00C66C13">
                              <w:rPr>
                                <w:iCs/>
                                <w:color w:val="327644"/>
                              </w:rPr>
                              <w:t>Jaques</w:t>
                            </w:r>
                            <w:proofErr w:type="spellEnd"/>
                            <w:r w:rsidRPr="00C66C13">
                              <w:rPr>
                                <w:iCs/>
                                <w:color w:val="327644"/>
                              </w:rPr>
                              <w:t xml:space="preserve"> </w:t>
                            </w:r>
                            <w:proofErr w:type="spellStart"/>
                            <w:r w:rsidRPr="00C66C13">
                              <w:rPr>
                                <w:color w:val="327644"/>
                              </w:rPr>
                              <w:t>Rancière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6" type="#_x0000_t62" style="position:absolute;left:0;text-align:left;margin-left:395pt;margin-top:95.35pt;width:99.75pt;height:103.25pt;rotation:-653536fd;z-index:251745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" adj="26677,8931">
                <v:textbox>
                  <w:txbxContent>
                    <w:p w:rsidR="00CF4153" w:rsidRPr="00C66C13" w:rsidRDefault="00CF4153" w:rsidP="00A434AC">
                      <w:pPr>
                        <w:rPr>
                          <w:i/>
                          <w:iCs/>
                          <w:color w:val="327644"/>
                        </w:rPr>
                      </w:pPr>
                      <w:r w:rsidRPr="00C66C13">
                        <w:rPr>
                          <w:i/>
                          <w:iCs/>
                          <w:color w:val="327644"/>
                        </w:rPr>
                        <w:t xml:space="preserve">“Art no longer wants to respond to the excess of commodities and signs, but to a lack of connections.” </w:t>
                      </w:r>
                    </w:p>
                    <w:p w:rsidR="00CF4153" w:rsidRPr="00C66C13" w:rsidRDefault="00CF4153" w:rsidP="00A434AC">
                      <w:pPr>
                        <w:rPr>
                          <w:iCs/>
                          <w:color w:val="327644"/>
                        </w:rPr>
                      </w:pPr>
                      <w:r w:rsidRPr="00C66C13">
                        <w:rPr>
                          <w:iCs/>
                          <w:color w:val="327644"/>
                        </w:rPr>
                        <w:t xml:space="preserve">– </w:t>
                      </w:r>
                      <w:proofErr w:type="spellStart"/>
                      <w:r w:rsidRPr="00C66C13">
                        <w:rPr>
                          <w:iCs/>
                          <w:color w:val="327644"/>
                        </w:rPr>
                        <w:t>Jaques</w:t>
                      </w:r>
                      <w:proofErr w:type="spellEnd"/>
                      <w:r w:rsidRPr="00C66C13">
                        <w:rPr>
                          <w:iCs/>
                          <w:color w:val="327644"/>
                        </w:rPr>
                        <w:t xml:space="preserve"> </w:t>
                      </w:r>
                      <w:proofErr w:type="spellStart"/>
                      <w:r w:rsidRPr="00C66C13">
                        <w:rPr>
                          <w:color w:val="327644"/>
                        </w:rPr>
                        <w:t>Rancière</w:t>
                      </w:r>
                      <w:proofErr w:type="spellEnd"/>
                    </w:p>
                  </w:txbxContent>
                </v:textbox>
                <w10:wrap anchorx="page"/>
              </v:shape>
            </w:pict>
          </mc:Fallback>
        </mc:AlternateContent>
      </w:r>
    </w:p>
    <w:p w:rsidR="0001065E" w:rsidRDefault="00797CD0">
      <w:bookmarkStart w:id="0" w:name="_GoBack"/>
      <w:bookmarkEnd w:id="0"/>
      <w:r>
        <w:br w:type="column"/>
      </w:r>
      <w:r w:rsidR="00C87F06">
        <w:rPr>
          <w:noProof/>
        </w:rPr>
        <w:lastRenderedPageBreak/>
        <mc:AlternateContent>
          <mc:Choice Requires="wps">
            <w:drawing>
              <wp:anchor distT="45720" distB="45720" distL="114300" distR="114300" simplePos="0" relativeHeight="251729920" behindDoc="0" locked="0" layoutInCell="1" allowOverlap="1">
                <wp:simplePos x="0" y="0"/>
                <wp:positionH relativeFrom="column">
                  <wp:posOffset>-103505</wp:posOffset>
                </wp:positionH>
                <wp:positionV relativeFrom="paragraph">
                  <wp:posOffset>81915</wp:posOffset>
                </wp:positionV>
                <wp:extent cx="2360930" cy="551815"/>
                <wp:effectExtent l="0" t="0" r="22225" b="1968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1815"/>
                        </a:xfrm>
                        <a:prstGeom prst="rect">
                          <a:avLst/>
                        </a:prstGeom>
                        <a:solidFill>
                          <a:srgbClr val="0070C0"/>
                        </a:solidFill>
                        <a:ln w="9525">
                          <a:solidFill>
                            <a:srgbClr val="000000"/>
                          </a:solidFill>
                          <a:miter lim="800000"/>
                          <a:headEnd/>
                          <a:tailEnd/>
                        </a:ln>
                      </wps:spPr>
                      <wps:txbx>
                        <w:txbxContent>
                          <w:p w:rsidR="00CF4153" w:rsidRPr="00C87F06" w:rsidRDefault="00CF4153">
                            <w:pPr>
                              <w:rPr>
                                <w:rFonts w:asciiTheme="majorHAnsi" w:hAnsiTheme="majorHAnsi"/>
                                <w:color w:val="FFFFFF" w:themeColor="background1"/>
                                <w:sz w:val="56"/>
                                <w:szCs w:val="56"/>
                              </w:rPr>
                            </w:pPr>
                            <w:r w:rsidRPr="00C87F06">
                              <w:rPr>
                                <w:rFonts w:asciiTheme="majorHAnsi" w:hAnsiTheme="majorHAnsi"/>
                                <w:color w:val="FFFFFF" w:themeColor="background1"/>
                                <w:sz w:val="56"/>
                                <w:szCs w:val="56"/>
                              </w:rPr>
                              <w:t>Expectations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8.15pt;margin-top:6.45pt;width:185.9pt;height:43.45pt;z-index:251729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" fillcolor="#0070c0">
                <v:textbox>
                  <w:txbxContent>
                    <w:p w:rsidR="00CF4153" w:rsidRPr="00C87F06" w:rsidRDefault="00CF4153">
                      <w:pPr>
                        <w:rPr>
                          <w:rFonts w:asciiTheme="majorHAnsi" w:hAnsiTheme="majorHAnsi"/>
                          <w:color w:val="FFFFFF" w:themeColor="background1"/>
                          <w:sz w:val="56"/>
                          <w:szCs w:val="56"/>
                        </w:rPr>
                      </w:pPr>
                      <w:r w:rsidRPr="00C87F06">
                        <w:rPr>
                          <w:rFonts w:asciiTheme="majorHAnsi" w:hAnsiTheme="majorHAnsi"/>
                          <w:color w:val="FFFFFF" w:themeColor="background1"/>
                          <w:sz w:val="56"/>
                          <w:szCs w:val="56"/>
                        </w:rPr>
                        <w:t>Expectations</w:t>
                      </w:r>
                    </w:p>
                  </w:txbxContent>
                </v:textbox>
                <w10:wrap type="square"/>
              </v:shape>
            </w:pict>
          </mc:Fallback>
        </mc:AlternateContent>
      </w:r>
    </w:p>
    <w:p w:rsidR="0001065E" w:rsidRPr="00C87F06" w:rsidRDefault="004C3916" w:rsidP="004C3916">
      <w:pPr>
        <w:rPr>
          <w:sz w:val="28"/>
          <w:szCs w:val="28"/>
        </w:rPr>
      </w:pPr>
      <w:r w:rsidRPr="00C87F06">
        <w:rPr>
          <w:sz w:val="28"/>
          <w:szCs w:val="28"/>
        </w:rPr>
        <w:t xml:space="preserve">You can count on me to: </w:t>
      </w:r>
    </w:p>
    <w:p w:rsidR="004C3916" w:rsidRDefault="00D0036F" w:rsidP="004C3916">
      <w:pPr>
        <w:pStyle w:val="ListParagraph"/>
        <w:numPr>
          <w:ilvl w:val="0"/>
          <w:numId w:val="9"/>
        </w:numPr>
        <w:rPr>
          <w:sz w:val="24"/>
          <w:szCs w:val="24"/>
        </w:rPr>
      </w:pPr>
      <w:r>
        <w:rPr>
          <w:sz w:val="24"/>
          <w:szCs w:val="24"/>
        </w:rPr>
        <w:t>Provide you with inspiration to guide your learning goals.</w:t>
      </w:r>
    </w:p>
    <w:p w:rsidR="00D0036F" w:rsidRDefault="00D0036F" w:rsidP="004C3916">
      <w:pPr>
        <w:pStyle w:val="ListParagraph"/>
        <w:numPr>
          <w:ilvl w:val="0"/>
          <w:numId w:val="9"/>
        </w:numPr>
        <w:rPr>
          <w:sz w:val="24"/>
          <w:szCs w:val="24"/>
        </w:rPr>
      </w:pPr>
      <w:r>
        <w:rPr>
          <w:sz w:val="24"/>
          <w:szCs w:val="24"/>
        </w:rPr>
        <w:t xml:space="preserve">Provide you with guidance as to how to meet your learning goals. </w:t>
      </w:r>
    </w:p>
    <w:p w:rsidR="006246B8" w:rsidRDefault="006246B8" w:rsidP="004C3916">
      <w:pPr>
        <w:pStyle w:val="ListParagraph"/>
        <w:numPr>
          <w:ilvl w:val="0"/>
          <w:numId w:val="9"/>
        </w:numPr>
        <w:rPr>
          <w:sz w:val="24"/>
          <w:szCs w:val="24"/>
        </w:rPr>
      </w:pPr>
      <w:r>
        <w:rPr>
          <w:sz w:val="24"/>
          <w:szCs w:val="24"/>
        </w:rPr>
        <w:t xml:space="preserve">Provide you with (or guide you to) resources needed for your learning process. </w:t>
      </w:r>
    </w:p>
    <w:p w:rsidR="00D0036F" w:rsidRDefault="00D0036F" w:rsidP="004C3916">
      <w:pPr>
        <w:pStyle w:val="ListParagraph"/>
        <w:numPr>
          <w:ilvl w:val="0"/>
          <w:numId w:val="9"/>
        </w:numPr>
        <w:rPr>
          <w:sz w:val="24"/>
          <w:szCs w:val="24"/>
        </w:rPr>
      </w:pPr>
      <w:r>
        <w:rPr>
          <w:sz w:val="24"/>
          <w:szCs w:val="24"/>
        </w:rPr>
        <w:t>Treat you with respect, knowing that you are fully capable to make</w:t>
      </w:r>
      <w:r w:rsidR="008B0434">
        <w:rPr>
          <w:sz w:val="24"/>
          <w:szCs w:val="24"/>
        </w:rPr>
        <w:t xml:space="preserve"> artistic discoveries on your own. </w:t>
      </w:r>
    </w:p>
    <w:p w:rsidR="004C3916" w:rsidRDefault="000B2F9B" w:rsidP="004C3916">
      <w:pPr>
        <w:pStyle w:val="ListParagraph"/>
        <w:numPr>
          <w:ilvl w:val="0"/>
          <w:numId w:val="9"/>
        </w:numPr>
        <w:rPr>
          <w:sz w:val="24"/>
          <w:szCs w:val="24"/>
        </w:rPr>
      </w:pPr>
      <w:r>
        <w:rPr>
          <w:noProof/>
        </w:rPr>
        <mc:AlternateContent>
          <mc:Choice Requires="wps">
            <w:drawing>
              <wp:anchor distT="228600" distB="0" distL="114300" distR="114300" simplePos="0" relativeHeight="251694080" behindDoc="1" locked="0" layoutInCell="0" allowOverlap="1">
                <wp:simplePos x="0" y="0"/>
                <wp:positionH relativeFrom="margin">
                  <wp:align>center</wp:align>
                </wp:positionH>
                <wp:positionV relativeFrom="margin">
                  <wp:align>center</wp:align>
                </wp:positionV>
                <wp:extent cx="7315200" cy="137160"/>
                <wp:effectExtent l="0" t="0" r="0" b="0"/>
                <wp:wrapNone/>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69285" id="Rectangle 1" o:spid="_x0000_s1026" style="position:absolute;margin-left:0;margin-top:0;width:8in;height:10.8pt;z-index:-251622400;visibility:visible;mso-wrap-style:square;mso-width-percent:0;mso-height-percent:0;mso-wrap-distance-left:9pt;mso-wrap-distance-top:18pt;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" o:allowincell="f" fillcolor="#ffa830 [3205]" stroked="f" strokeweight="2pt">
                <w10:wrap anchorx="margin" anchory="margin"/>
              </v:rect>
            </w:pict>
          </mc:Fallback>
        </mc:AlternateContent>
      </w:r>
      <w:r>
        <w:rPr>
          <w:sz w:val="24"/>
          <w:szCs w:val="24"/>
        </w:rPr>
        <w:t>F</w:t>
      </w:r>
      <w:r w:rsidR="00BF7F6F">
        <w:rPr>
          <w:sz w:val="24"/>
          <w:szCs w:val="24"/>
        </w:rPr>
        <w:t>ill in the blank</w:t>
      </w:r>
      <w:r w:rsidR="003620A6">
        <w:rPr>
          <w:noProof/>
        </w:rPr>
        <w:drawing>
          <wp:anchor distT="0" distB="0" distL="114300" distR="114300" simplePos="0" relativeHeight="251664384" behindDoc="0" locked="0" layoutInCell="0" allowOverlap="0">
            <wp:simplePos x="0" y="0"/>
            <wp:positionH relativeFrom="page">
              <wp:posOffset>404108</wp:posOffset>
            </wp:positionH>
            <wp:positionV relativeFrom="page">
              <wp:posOffset>5395237</wp:posOffset>
            </wp:positionV>
            <wp:extent cx="1924050" cy="1377950"/>
            <wp:effectExtent l="228600" t="190500" r="228600" b="2032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4050" cy="1377950"/>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34AC">
        <w:rPr>
          <w:noProof/>
        </w:rPr>
        <w:drawing>
          <wp:anchor distT="0" distB="45720" distL="114300" distR="114300" simplePos="0" relativeHeight="251658240" behindDoc="0" locked="0" layoutInCell="0" allowOverlap="1">
            <wp:simplePos x="0" y="0"/>
            <wp:positionH relativeFrom="page">
              <wp:posOffset>4374884</wp:posOffset>
            </wp:positionH>
            <wp:positionV relativeFrom="page">
              <wp:posOffset>910658</wp:posOffset>
            </wp:positionV>
            <wp:extent cx="2843377" cy="1763014"/>
            <wp:effectExtent l="228600" t="419100" r="243205" b="4470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698513">
                      <a:off x="0" y="0"/>
                      <a:ext cx="2848206" cy="176600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sz w:val="24"/>
          <w:szCs w:val="24"/>
        </w:rPr>
        <w:t>…</w:t>
      </w:r>
      <w:r w:rsidR="006777A6">
        <w:rPr>
          <w:sz w:val="24"/>
          <w:szCs w:val="24"/>
        </w:rPr>
        <w:t>_______</w:t>
      </w:r>
    </w:p>
    <w:p w:rsidR="006777A6" w:rsidRPr="00BF7F6F" w:rsidRDefault="006777A6" w:rsidP="006777A6">
      <w:pPr>
        <w:pStyle w:val="ListParagraph"/>
        <w:rPr>
          <w:sz w:val="24"/>
          <w:szCs w:val="24"/>
        </w:rPr>
      </w:pPr>
      <w:r>
        <w:rPr>
          <w:sz w:val="24"/>
          <w:szCs w:val="24"/>
        </w:rPr>
        <w:t>__________________________________________________________________</w:t>
      </w:r>
    </w:p>
    <w:p w:rsidR="00D37CA4" w:rsidRDefault="00D37CA4" w:rsidP="004C3916">
      <w:pPr>
        <w:rPr>
          <w:sz w:val="28"/>
          <w:szCs w:val="28"/>
        </w:rPr>
      </w:pPr>
      <w:r>
        <mc:AlternateContent>
          <mc:Choice Requires="wps">
            <w:drawing>
              <wp:anchor distT="45720" distB="45720" distL="114300" distR="114300" simplePos="0" relativeHeight="251753472" behindDoc="1" locked="0" layoutInCell="1" allowOverlap="1" wp14:anchorId="18B8A493" wp14:editId="7E8E65CD">
                <wp:simplePos x="0" y="0"/>
                <wp:positionH relativeFrom="column">
                  <wp:posOffset>233713</wp:posOffset>
                </wp:positionH>
                <wp:positionV relativeFrom="paragraph">
                  <wp:posOffset>129269</wp:posOffset>
                </wp:positionV>
                <wp:extent cx="1186294" cy="1047476"/>
                <wp:effectExtent l="95250" t="114300" r="166370" b="11493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16516">
                          <a:off x="0" y="0"/>
                          <a:ext cx="1186294" cy="1047476"/>
                        </a:xfrm>
                        <a:prstGeom prst="wedgeRoundRectCallout">
                          <a:avLst>
                            <a:gd name="adj1" fmla="val 62676"/>
                            <a:gd name="adj2" fmla="val -6462"/>
                            <a:gd name="adj3" fmla="val 16667"/>
                          </a:avLst>
                        </a:prstGeom>
                        <a:solidFill>
                          <a:srgbClr val="FFFFFF"/>
                        </a:solidFill>
                        <a:ln w="9525">
                          <a:solidFill>
                            <a:srgbClr val="000000"/>
                          </a:solidFill>
                          <a:miter lim="800000"/>
                          <a:headEnd/>
                          <a:tailEnd/>
                        </a:ln>
                      </wps:spPr>
                      <wps:txbx>
                        <w:txbxContent>
                          <w:p w:rsidR="00D37CA4" w:rsidRDefault="00D37CA4" w:rsidP="00D37CA4">
                            <w:r w:rsidRPr="000B2564">
                              <w:t>“Half the curriculum walks in the door when the students do.”</w:t>
                            </w:r>
                          </w:p>
                          <w:p w:rsidR="00D37CA4" w:rsidRDefault="00D37CA4" w:rsidP="00D37CA4">
                            <w:r>
                              <w:t>-</w:t>
                            </w:r>
                            <w:r w:rsidRPr="000B2564">
                              <w:t xml:space="preserve"> Emily 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8A493" id="_x0000_s1038" type="#_x0000_t62" style="position:absolute;margin-left:18.4pt;margin-top:10.2pt;width:93.4pt;height:82.5pt;rotation:891853fd;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" adj="24338,9404">
                <v:textbox>
                  <w:txbxContent>
                    <w:p w:rsidR="00D37CA4" w:rsidRDefault="00D37CA4" w:rsidP="00D37CA4">
                      <w:r w:rsidRPr="000B2564">
                        <w:t>“Half the curriculum walks in the door when the students do.”</w:t>
                      </w:r>
                    </w:p>
                    <w:p w:rsidR="00D37CA4" w:rsidRDefault="00D37CA4" w:rsidP="00D37CA4">
                      <w:r>
                        <w:t>-</w:t>
                      </w:r>
                      <w:r w:rsidRPr="000B2564">
                        <w:t xml:space="preserve"> Emily Style</w:t>
                      </w:r>
                    </w:p>
                  </w:txbxContent>
                </v:textbox>
              </v:shape>
            </w:pict>
          </mc:Fallback>
        </mc:AlternateContent>
      </w:r>
    </w:p>
    <w:p w:rsidR="00D37CA4" w:rsidRDefault="00D37CA4" w:rsidP="004C3916">
      <w:pPr>
        <w:rPr>
          <w:sz w:val="28"/>
          <w:szCs w:val="28"/>
        </w:rPr>
      </w:pPr>
    </w:p>
    <w:p w:rsidR="00D37CA4" w:rsidRDefault="00D37CA4" w:rsidP="004C3916">
      <w:pPr>
        <w:rPr>
          <w:sz w:val="28"/>
          <w:szCs w:val="28"/>
        </w:rPr>
      </w:pPr>
    </w:p>
    <w:p w:rsidR="00D37CA4" w:rsidRDefault="00D37CA4" w:rsidP="004C3916">
      <w:pPr>
        <w:rPr>
          <w:sz w:val="28"/>
          <w:szCs w:val="28"/>
        </w:rPr>
      </w:pPr>
    </w:p>
    <w:p w:rsidR="004C3916" w:rsidRDefault="00FC1760" w:rsidP="004C3916">
      <w:pPr>
        <w:rPr>
          <w:sz w:val="28"/>
          <w:szCs w:val="28"/>
        </w:rPr>
      </w:pPr>
      <w:r w:rsidRPr="00FC1760">
        <w:rPr>
          <w:sz w:val="28"/>
          <w:szCs w:val="28"/>
        </w:rPr>
        <w:t xml:space="preserve">You will hold yourself and your classmates accountable to: </w:t>
      </w:r>
    </w:p>
    <w:p w:rsidR="00FC1760" w:rsidRDefault="000C484D" w:rsidP="00FC1760">
      <w:pPr>
        <w:pStyle w:val="ListParagraph"/>
        <w:numPr>
          <w:ilvl w:val="0"/>
          <w:numId w:val="12"/>
        </w:numPr>
        <w:rPr>
          <w:sz w:val="24"/>
          <w:szCs w:val="24"/>
        </w:rPr>
      </w:pPr>
      <w:r w:rsidRPr="000C484D">
        <w:rPr>
          <w:noProof/>
          <w:sz w:val="24"/>
          <w:szCs w:val="24"/>
        </w:rPr>
        <mc:AlternateContent>
          <mc:Choice Requires="wps">
            <w:drawing>
              <wp:anchor distT="45720" distB="45720" distL="114300" distR="114300" simplePos="0" relativeHeight="251748352" behindDoc="0" locked="0" layoutInCell="1" allowOverlap="1">
                <wp:simplePos x="0" y="0"/>
                <wp:positionH relativeFrom="column">
                  <wp:posOffset>2286000</wp:posOffset>
                </wp:positionH>
                <wp:positionV relativeFrom="paragraph">
                  <wp:posOffset>67310</wp:posOffset>
                </wp:positionV>
                <wp:extent cx="2253615" cy="1898650"/>
                <wp:effectExtent l="0" t="0" r="0" b="63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898650"/>
                        </a:xfrm>
                        <a:prstGeom prst="rect">
                          <a:avLst/>
                        </a:prstGeom>
                        <a:solidFill>
                          <a:srgbClr val="FFFFFF"/>
                        </a:solidFill>
                        <a:ln w="9525">
                          <a:noFill/>
                          <a:miter lim="800000"/>
                          <a:headEnd/>
                          <a:tailEnd/>
                        </a:ln>
                      </wps:spPr>
                      <wps:txbx>
                        <w:txbxContent>
                          <w:p w:rsidR="000C484D" w:rsidRDefault="003620A6" w:rsidP="003620A6">
                            <w:pPr>
                              <w:pStyle w:val="ListParagraph"/>
                              <w:numPr>
                                <w:ilvl w:val="0"/>
                                <w:numId w:val="21"/>
                              </w:numPr>
                              <w:rPr>
                                <w:sz w:val="24"/>
                                <w:szCs w:val="24"/>
                              </w:rPr>
                            </w:pPr>
                            <w:r>
                              <w:rPr>
                                <w:sz w:val="24"/>
                                <w:szCs w:val="24"/>
                              </w:rPr>
                              <w:t>Take risks, make mistakes, reflect and iterate.</w:t>
                            </w:r>
                          </w:p>
                          <w:p w:rsidR="003620A6" w:rsidRPr="003620A6" w:rsidRDefault="000B2F9B" w:rsidP="003620A6">
                            <w:pPr>
                              <w:pStyle w:val="ListParagraph"/>
                              <w:numPr>
                                <w:ilvl w:val="0"/>
                                <w:numId w:val="21"/>
                              </w:numPr>
                              <w:rPr>
                                <w:sz w:val="24"/>
                                <w:szCs w:val="24"/>
                              </w:rPr>
                            </w:pPr>
                            <w:r>
                              <w:rPr>
                                <w:sz w:val="24"/>
                                <w:szCs w:val="24"/>
                              </w:rPr>
                              <w:t>F</w:t>
                            </w:r>
                            <w:r w:rsidR="003620A6">
                              <w:rPr>
                                <w:sz w:val="24"/>
                                <w:szCs w:val="24"/>
                              </w:rPr>
                              <w:t>ill in the blank</w:t>
                            </w:r>
                            <w:r>
                              <w:rPr>
                                <w:sz w:val="24"/>
                                <w:szCs w:val="24"/>
                              </w:rPr>
                              <w:t>…</w:t>
                            </w:r>
                            <w:r w:rsidR="006777A6">
                              <w:rPr>
                                <w:sz w:val="24"/>
                                <w:szCs w:val="24"/>
                              </w:rPr>
                              <w:softHyphen/>
                            </w:r>
                            <w:r w:rsidR="006777A6">
                              <w:rPr>
                                <w:sz w:val="24"/>
                                <w:szCs w:val="24"/>
                              </w:rPr>
                              <w:softHyphen/>
                              <w:t>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80pt;margin-top:5.3pt;width:177.45pt;height:149.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" stroked="f">
                <v:textbox>
                  <w:txbxContent>
                    <w:p w:rsidR="000C484D" w:rsidRDefault="003620A6" w:rsidP="003620A6">
                      <w:pPr>
                        <w:pStyle w:val="ListParagraph"/>
                        <w:numPr>
                          <w:ilvl w:val="0"/>
                          <w:numId w:val="21"/>
                        </w:numPr>
                        <w:rPr>
                          <w:sz w:val="24"/>
                          <w:szCs w:val="24"/>
                        </w:rPr>
                      </w:pPr>
                      <w:r>
                        <w:rPr>
                          <w:sz w:val="24"/>
                          <w:szCs w:val="24"/>
                        </w:rPr>
                        <w:t>Take risks, make mistakes, reflect and iterate.</w:t>
                      </w:r>
                    </w:p>
                    <w:p w:rsidR="003620A6" w:rsidRPr="003620A6" w:rsidRDefault="000B2F9B" w:rsidP="003620A6">
                      <w:pPr>
                        <w:pStyle w:val="ListParagraph"/>
                        <w:numPr>
                          <w:ilvl w:val="0"/>
                          <w:numId w:val="21"/>
                        </w:numPr>
                        <w:rPr>
                          <w:sz w:val="24"/>
                          <w:szCs w:val="24"/>
                        </w:rPr>
                      </w:pPr>
                      <w:r>
                        <w:rPr>
                          <w:sz w:val="24"/>
                          <w:szCs w:val="24"/>
                        </w:rPr>
                        <w:t>F</w:t>
                      </w:r>
                      <w:r w:rsidR="003620A6">
                        <w:rPr>
                          <w:sz w:val="24"/>
                          <w:szCs w:val="24"/>
                        </w:rPr>
                        <w:t>ill in the blank</w:t>
                      </w:r>
                      <w:r>
                        <w:rPr>
                          <w:sz w:val="24"/>
                          <w:szCs w:val="24"/>
                        </w:rPr>
                        <w:t>…</w:t>
                      </w:r>
                      <w:r w:rsidR="006777A6">
                        <w:rPr>
                          <w:sz w:val="24"/>
                          <w:szCs w:val="24"/>
                        </w:rPr>
                        <w:softHyphen/>
                      </w:r>
                      <w:r w:rsidR="006777A6">
                        <w:rPr>
                          <w:sz w:val="24"/>
                          <w:szCs w:val="24"/>
                        </w:rPr>
                        <w:softHyphen/>
                        <w:t>___________________________________________________________________________________________________________</w:t>
                      </w:r>
                    </w:p>
                  </w:txbxContent>
                </v:textbox>
                <w10:wrap type="square"/>
              </v:shape>
            </w:pict>
          </mc:Fallback>
        </mc:AlternateContent>
      </w:r>
      <w:r w:rsidR="00FC1760">
        <w:rPr>
          <w:sz w:val="24"/>
          <w:szCs w:val="24"/>
        </w:rPr>
        <w:t>Think</w:t>
      </w:r>
      <w:r w:rsidR="00DC4345">
        <w:rPr>
          <w:sz w:val="24"/>
          <w:szCs w:val="24"/>
        </w:rPr>
        <w:t xml:space="preserve"> </w:t>
      </w:r>
      <w:r w:rsidR="00FC1760">
        <w:rPr>
          <w:sz w:val="24"/>
          <w:szCs w:val="24"/>
        </w:rPr>
        <w:t xml:space="preserve">critically about issues that </w:t>
      </w:r>
      <w:r w:rsidR="008B0434">
        <w:rPr>
          <w:sz w:val="24"/>
          <w:szCs w:val="24"/>
        </w:rPr>
        <w:t>matter to you and others.</w:t>
      </w:r>
    </w:p>
    <w:p w:rsidR="000C484D" w:rsidRDefault="00FC1760" w:rsidP="00FC1760">
      <w:pPr>
        <w:pStyle w:val="ListParagraph"/>
        <w:numPr>
          <w:ilvl w:val="0"/>
          <w:numId w:val="12"/>
        </w:numPr>
        <w:rPr>
          <w:sz w:val="24"/>
          <w:szCs w:val="24"/>
        </w:rPr>
      </w:pPr>
      <w:r>
        <w:rPr>
          <w:sz w:val="24"/>
          <w:szCs w:val="24"/>
        </w:rPr>
        <w:t xml:space="preserve">Act upon those issues </w:t>
      </w:r>
      <w:r w:rsidR="008B0434">
        <w:rPr>
          <w:sz w:val="24"/>
          <w:szCs w:val="24"/>
        </w:rPr>
        <w:t>through research, collaboration, experimentation and</w:t>
      </w:r>
      <w:r w:rsidR="000C484D">
        <w:rPr>
          <w:sz w:val="24"/>
          <w:szCs w:val="24"/>
        </w:rPr>
        <w:t xml:space="preserve"> art making.</w:t>
      </w:r>
    </w:p>
    <w:p w:rsidR="00FC1760" w:rsidRPr="00FC1760" w:rsidRDefault="008B0434" w:rsidP="000C484D">
      <w:pPr>
        <w:pStyle w:val="ListParagraph"/>
        <w:rPr>
          <w:sz w:val="24"/>
          <w:szCs w:val="24"/>
        </w:rPr>
      </w:pPr>
      <w:r>
        <w:rPr>
          <w:sz w:val="24"/>
          <w:szCs w:val="24"/>
        </w:rPr>
        <w:t xml:space="preserve"> </w:t>
      </w:r>
    </w:p>
    <w:p w:rsidR="00FC1760" w:rsidRDefault="00FC1760" w:rsidP="004C3916">
      <w:pPr>
        <w:rPr>
          <w:sz w:val="24"/>
          <w:szCs w:val="24"/>
        </w:rPr>
      </w:pPr>
    </w:p>
    <w:p w:rsidR="004C3916" w:rsidRPr="004C3916" w:rsidRDefault="00D37CA4" w:rsidP="00D0036F">
      <w:pPr>
        <w:pStyle w:val="ListParagraph"/>
        <w:rPr>
          <w:sz w:val="24"/>
          <w:szCs w:val="24"/>
        </w:rPr>
      </w:pPr>
      <w:r>
        <w:rPr>
          <w:noProof/>
        </w:rPr>
        <mc:AlternateContent>
          <mc:Choice Requires="wps">
            <w:drawing>
              <wp:anchor distT="45720" distB="45720" distL="114300" distR="114300" simplePos="0" relativeHeight="251725824" behindDoc="1" locked="0" layoutInCell="1" allowOverlap="1" wp14:anchorId="3B5B2DE0" wp14:editId="33FBAB0A">
                <wp:simplePos x="0" y="0"/>
                <wp:positionH relativeFrom="column">
                  <wp:posOffset>-63500</wp:posOffset>
                </wp:positionH>
                <wp:positionV relativeFrom="paragraph">
                  <wp:posOffset>786765</wp:posOffset>
                </wp:positionV>
                <wp:extent cx="4563745" cy="1836420"/>
                <wp:effectExtent l="0" t="0" r="27305" b="1143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745" cy="1836420"/>
                        </a:xfrm>
                        <a:prstGeom prst="rect">
                          <a:avLst/>
                        </a:prstGeom>
                        <a:solidFill>
                          <a:srgbClr val="FFFFFF"/>
                        </a:solidFill>
                        <a:ln w="9525">
                          <a:solidFill>
                            <a:srgbClr val="000000"/>
                          </a:solidFill>
                          <a:miter lim="800000"/>
                          <a:headEnd/>
                          <a:tailEnd/>
                        </a:ln>
                      </wps:spPr>
                      <wps:txbx>
                        <w:txbxContent>
                          <w:p w:rsidR="000C484D" w:rsidRPr="003620A6" w:rsidRDefault="008419DD" w:rsidP="000C484D">
                            <w:pPr>
                              <w:rPr>
                                <w:b/>
                                <w:sz w:val="28"/>
                                <w:szCs w:val="28"/>
                              </w:rPr>
                            </w:pPr>
                            <w:hyperlink r:id="rId19" w:history="1">
                              <w:r w:rsidR="000C484D" w:rsidRPr="003620A6">
                                <w:rPr>
                                  <w:rStyle w:val="Hyperlink"/>
                                  <w:b/>
                                  <w:sz w:val="28"/>
                                  <w:szCs w:val="28"/>
                                </w:rPr>
                                <w:t>National Core Art Standards:</w:t>
                              </w:r>
                            </w:hyperlink>
                          </w:p>
                          <w:p w:rsidR="00294D3A" w:rsidRDefault="000C484D" w:rsidP="000C484D">
                            <w:pPr>
                              <w:pStyle w:val="ListParagraph"/>
                              <w:numPr>
                                <w:ilvl w:val="0"/>
                                <w:numId w:val="14"/>
                              </w:numPr>
                              <w:rPr>
                                <w:sz w:val="24"/>
                                <w:szCs w:val="24"/>
                              </w:rPr>
                            </w:pPr>
                            <w:r w:rsidRPr="00294D3A">
                              <w:rPr>
                                <w:b/>
                                <w:sz w:val="24"/>
                                <w:szCs w:val="24"/>
                              </w:rPr>
                              <w:t>Creating</w:t>
                            </w:r>
                            <w:r>
                              <w:rPr>
                                <w:sz w:val="24"/>
                                <w:szCs w:val="24"/>
                              </w:rPr>
                              <w:t xml:space="preserve"> -</w:t>
                            </w:r>
                            <w:r w:rsidRPr="000C484D">
                              <w:rPr>
                                <w:sz w:val="24"/>
                                <w:szCs w:val="24"/>
                              </w:rPr>
                              <w:t>Conceiving and developing new artistic ideas and work</w:t>
                            </w:r>
                            <w:r w:rsidR="00294D3A">
                              <w:rPr>
                                <w:sz w:val="24"/>
                                <w:szCs w:val="24"/>
                              </w:rPr>
                              <w:t>.</w:t>
                            </w:r>
                          </w:p>
                          <w:p w:rsidR="00294D3A" w:rsidRDefault="000C484D" w:rsidP="00294D3A">
                            <w:pPr>
                              <w:pStyle w:val="ListParagraph"/>
                              <w:numPr>
                                <w:ilvl w:val="0"/>
                                <w:numId w:val="14"/>
                              </w:numPr>
                              <w:rPr>
                                <w:sz w:val="24"/>
                                <w:szCs w:val="24"/>
                              </w:rPr>
                            </w:pPr>
                            <w:r w:rsidRPr="00294D3A">
                              <w:rPr>
                                <w:b/>
                                <w:sz w:val="24"/>
                                <w:szCs w:val="24"/>
                              </w:rPr>
                              <w:t>Presenting</w:t>
                            </w:r>
                            <w:r w:rsidRPr="00294D3A">
                              <w:rPr>
                                <w:sz w:val="24"/>
                                <w:szCs w:val="24"/>
                              </w:rPr>
                              <w:t xml:space="preserve"> </w:t>
                            </w:r>
                            <w:r w:rsidR="00294D3A" w:rsidRPr="00294D3A">
                              <w:rPr>
                                <w:sz w:val="24"/>
                                <w:szCs w:val="24"/>
                              </w:rPr>
                              <w:t xml:space="preserve">- </w:t>
                            </w:r>
                            <w:r w:rsidRPr="00294D3A">
                              <w:rPr>
                                <w:sz w:val="24"/>
                                <w:szCs w:val="24"/>
                              </w:rPr>
                              <w:t>Interpreting and sharing artistic work.</w:t>
                            </w:r>
                          </w:p>
                          <w:p w:rsidR="00294D3A" w:rsidRPr="00294D3A" w:rsidRDefault="00294D3A" w:rsidP="00294D3A">
                            <w:pPr>
                              <w:pStyle w:val="ListParagraph"/>
                              <w:numPr>
                                <w:ilvl w:val="0"/>
                                <w:numId w:val="14"/>
                              </w:numPr>
                              <w:rPr>
                                <w:sz w:val="24"/>
                                <w:szCs w:val="24"/>
                              </w:rPr>
                            </w:pPr>
                            <w:r w:rsidRPr="00294D3A">
                              <w:rPr>
                                <w:b/>
                                <w:sz w:val="24"/>
                                <w:szCs w:val="24"/>
                              </w:rPr>
                              <w:t>Responding</w:t>
                            </w:r>
                            <w:r>
                              <w:rPr>
                                <w:sz w:val="24"/>
                                <w:szCs w:val="24"/>
                              </w:rPr>
                              <w:t xml:space="preserve"> - </w:t>
                            </w:r>
                            <w:r w:rsidRPr="00294D3A">
                              <w:rPr>
                                <w:sz w:val="24"/>
                                <w:szCs w:val="24"/>
                              </w:rPr>
                              <w:t>Understanding and evaluating how the arts convey meaning.</w:t>
                            </w:r>
                            <w:r w:rsidRPr="00294D3A">
                              <w:t xml:space="preserve"> </w:t>
                            </w:r>
                          </w:p>
                          <w:p w:rsidR="00CF4153" w:rsidRPr="00294D3A" w:rsidRDefault="00294D3A" w:rsidP="00294D3A">
                            <w:pPr>
                              <w:pStyle w:val="ListParagraph"/>
                              <w:numPr>
                                <w:ilvl w:val="0"/>
                                <w:numId w:val="14"/>
                              </w:numPr>
                              <w:rPr>
                                <w:sz w:val="24"/>
                                <w:szCs w:val="24"/>
                              </w:rPr>
                            </w:pPr>
                            <w:r w:rsidRPr="00294D3A">
                              <w:rPr>
                                <w:b/>
                                <w:sz w:val="24"/>
                                <w:szCs w:val="24"/>
                              </w:rPr>
                              <w:t>Connecting</w:t>
                            </w:r>
                            <w:r>
                              <w:rPr>
                                <w:sz w:val="24"/>
                                <w:szCs w:val="24"/>
                              </w:rPr>
                              <w:t xml:space="preserve"> - </w:t>
                            </w:r>
                            <w:r w:rsidRPr="00294D3A">
                              <w:rPr>
                                <w:sz w:val="24"/>
                                <w:szCs w:val="24"/>
                              </w:rPr>
                              <w:t>Relating artistic ideas and work with personal meaning and external context.</w:t>
                            </w:r>
                          </w:p>
                          <w:p w:rsidR="00CF4153" w:rsidRDefault="00CF4153" w:rsidP="00575243"/>
                          <w:p w:rsidR="00CF4153" w:rsidRDefault="00CF4153" w:rsidP="005752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B2DE0" id="_x0000_s1040" type="#_x0000_t202" style="position:absolute;left:0;text-align:left;margin-left:-5pt;margin-top:61.95pt;width:359.35pt;height:144.6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">
                <v:textbox>
                  <w:txbxContent>
                    <w:p w:rsidR="000C484D" w:rsidRPr="003620A6" w:rsidRDefault="008419DD" w:rsidP="000C484D">
                      <w:pPr>
                        <w:rPr>
                          <w:b/>
                          <w:sz w:val="28"/>
                          <w:szCs w:val="28"/>
                        </w:rPr>
                      </w:pPr>
                      <w:hyperlink r:id="rId20" w:history="1">
                        <w:r w:rsidR="000C484D" w:rsidRPr="003620A6">
                          <w:rPr>
                            <w:rStyle w:val="Hyperlink"/>
                            <w:b/>
                            <w:sz w:val="28"/>
                            <w:szCs w:val="28"/>
                          </w:rPr>
                          <w:t>National Core Art Standards:</w:t>
                        </w:r>
                      </w:hyperlink>
                    </w:p>
                    <w:p w:rsidR="00294D3A" w:rsidRDefault="000C484D" w:rsidP="000C484D">
                      <w:pPr>
                        <w:pStyle w:val="ListParagraph"/>
                        <w:numPr>
                          <w:ilvl w:val="0"/>
                          <w:numId w:val="14"/>
                        </w:numPr>
                        <w:rPr>
                          <w:sz w:val="24"/>
                          <w:szCs w:val="24"/>
                        </w:rPr>
                      </w:pPr>
                      <w:r w:rsidRPr="00294D3A">
                        <w:rPr>
                          <w:b/>
                          <w:sz w:val="24"/>
                          <w:szCs w:val="24"/>
                        </w:rPr>
                        <w:t>Creating</w:t>
                      </w:r>
                      <w:r>
                        <w:rPr>
                          <w:sz w:val="24"/>
                          <w:szCs w:val="24"/>
                        </w:rPr>
                        <w:t xml:space="preserve"> -</w:t>
                      </w:r>
                      <w:r w:rsidRPr="000C484D">
                        <w:rPr>
                          <w:sz w:val="24"/>
                          <w:szCs w:val="24"/>
                        </w:rPr>
                        <w:t>Conceiving and developing new artistic ideas and work</w:t>
                      </w:r>
                      <w:r w:rsidR="00294D3A">
                        <w:rPr>
                          <w:sz w:val="24"/>
                          <w:szCs w:val="24"/>
                        </w:rPr>
                        <w:t>.</w:t>
                      </w:r>
                    </w:p>
                    <w:p w:rsidR="00294D3A" w:rsidRDefault="000C484D" w:rsidP="00294D3A">
                      <w:pPr>
                        <w:pStyle w:val="ListParagraph"/>
                        <w:numPr>
                          <w:ilvl w:val="0"/>
                          <w:numId w:val="14"/>
                        </w:numPr>
                        <w:rPr>
                          <w:sz w:val="24"/>
                          <w:szCs w:val="24"/>
                        </w:rPr>
                      </w:pPr>
                      <w:r w:rsidRPr="00294D3A">
                        <w:rPr>
                          <w:b/>
                          <w:sz w:val="24"/>
                          <w:szCs w:val="24"/>
                        </w:rPr>
                        <w:t>Presenting</w:t>
                      </w:r>
                      <w:r w:rsidRPr="00294D3A">
                        <w:rPr>
                          <w:sz w:val="24"/>
                          <w:szCs w:val="24"/>
                        </w:rPr>
                        <w:t xml:space="preserve"> </w:t>
                      </w:r>
                      <w:r w:rsidR="00294D3A" w:rsidRPr="00294D3A">
                        <w:rPr>
                          <w:sz w:val="24"/>
                          <w:szCs w:val="24"/>
                        </w:rPr>
                        <w:t xml:space="preserve">- </w:t>
                      </w:r>
                      <w:r w:rsidRPr="00294D3A">
                        <w:rPr>
                          <w:sz w:val="24"/>
                          <w:szCs w:val="24"/>
                        </w:rPr>
                        <w:t>Interpreting and sharing artistic work.</w:t>
                      </w:r>
                    </w:p>
                    <w:p w:rsidR="00294D3A" w:rsidRPr="00294D3A" w:rsidRDefault="00294D3A" w:rsidP="00294D3A">
                      <w:pPr>
                        <w:pStyle w:val="ListParagraph"/>
                        <w:numPr>
                          <w:ilvl w:val="0"/>
                          <w:numId w:val="14"/>
                        </w:numPr>
                        <w:rPr>
                          <w:sz w:val="24"/>
                          <w:szCs w:val="24"/>
                        </w:rPr>
                      </w:pPr>
                      <w:r w:rsidRPr="00294D3A">
                        <w:rPr>
                          <w:b/>
                          <w:sz w:val="24"/>
                          <w:szCs w:val="24"/>
                        </w:rPr>
                        <w:t>Responding</w:t>
                      </w:r>
                      <w:r>
                        <w:rPr>
                          <w:sz w:val="24"/>
                          <w:szCs w:val="24"/>
                        </w:rPr>
                        <w:t xml:space="preserve"> - </w:t>
                      </w:r>
                      <w:r w:rsidRPr="00294D3A">
                        <w:rPr>
                          <w:sz w:val="24"/>
                          <w:szCs w:val="24"/>
                        </w:rPr>
                        <w:t>Understanding and evaluating how the arts convey meaning.</w:t>
                      </w:r>
                      <w:r w:rsidRPr="00294D3A">
                        <w:t xml:space="preserve"> </w:t>
                      </w:r>
                    </w:p>
                    <w:p w:rsidR="00CF4153" w:rsidRPr="00294D3A" w:rsidRDefault="00294D3A" w:rsidP="00294D3A">
                      <w:pPr>
                        <w:pStyle w:val="ListParagraph"/>
                        <w:numPr>
                          <w:ilvl w:val="0"/>
                          <w:numId w:val="14"/>
                        </w:numPr>
                        <w:rPr>
                          <w:sz w:val="24"/>
                          <w:szCs w:val="24"/>
                        </w:rPr>
                      </w:pPr>
                      <w:r w:rsidRPr="00294D3A">
                        <w:rPr>
                          <w:b/>
                          <w:sz w:val="24"/>
                          <w:szCs w:val="24"/>
                        </w:rPr>
                        <w:t>Connecting</w:t>
                      </w:r>
                      <w:r>
                        <w:rPr>
                          <w:sz w:val="24"/>
                          <w:szCs w:val="24"/>
                        </w:rPr>
                        <w:t xml:space="preserve"> - </w:t>
                      </w:r>
                      <w:r w:rsidRPr="00294D3A">
                        <w:rPr>
                          <w:sz w:val="24"/>
                          <w:szCs w:val="24"/>
                        </w:rPr>
                        <w:t>Relating artistic ideas and work with personal meaning and external context.</w:t>
                      </w:r>
                    </w:p>
                    <w:p w:rsidR="00CF4153" w:rsidRDefault="00CF4153" w:rsidP="00575243"/>
                    <w:p w:rsidR="00CF4153" w:rsidRDefault="00CF4153" w:rsidP="00575243"/>
                  </w:txbxContent>
                </v:textbox>
              </v:shape>
            </w:pict>
          </mc:Fallback>
        </mc:AlternateContent>
      </w:r>
      <w:r w:rsidR="000B2F9B">
        <w:rPr>
          <w:noProof/>
        </w:rPr>
        <mc:AlternateContent>
          <mc:Choice Requires="wps">
            <w:drawing>
              <wp:anchor distT="0" distB="18415" distL="114300" distR="114300" simplePos="0" relativeHeight="251663360" behindDoc="0" locked="0" layoutInCell="0" allowOverlap="0">
                <wp:simplePos x="0" y="0"/>
                <wp:positionH relativeFrom="page">
                  <wp:posOffset>2691130</wp:posOffset>
                </wp:positionH>
                <wp:positionV relativeFrom="page">
                  <wp:posOffset>5304790</wp:posOffset>
                </wp:positionV>
                <wp:extent cx="4798695" cy="590550"/>
                <wp:effectExtent l="0" t="0" r="1905" b="0"/>
                <wp:wrapTopAndBottom/>
                <wp:docPr id="17" name="Text Box 17"/>
                <wp:cNvGraphicFramePr/>
                <a:graphic xmlns:a="http://schemas.openxmlformats.org/drawingml/2006/main">
                  <a:graphicData uri="http://schemas.microsoft.com/office/word/2010/wordprocessingShape">
                    <wps:wsp>
                      <wps:cNvSpPr txBox="1"/>
                      <wps:spPr>
                        <a:xfrm>
                          <a:off x="0" y="0"/>
                          <a:ext cx="4798695" cy="590550"/>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4153" w:rsidRPr="00C87F06" w:rsidRDefault="00CF4153">
                            <w:pPr>
                              <w:pStyle w:val="Heading3"/>
                              <w:rPr>
                                <w:color w:val="FFFFFF" w:themeColor="background1"/>
                              </w:rPr>
                            </w:pPr>
                            <w:r w:rsidRPr="00C87F06">
                              <w:rPr>
                                <w:color w:val="FFFFFF" w:themeColor="background1"/>
                              </w:rPr>
                              <w:t>Course Content</w:t>
                            </w:r>
                          </w:p>
                          <w:p w:rsidR="00CF4153" w:rsidRDefault="00CF4153">
                            <w:pPr>
                              <w:pStyle w:val="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left:0;text-align:left;margin-left:211.9pt;margin-top:417.7pt;width:377.85pt;height:46.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" o:allowincell="f" o:allowoverlap="f" fillcolor="#0070c0" stroked="f" strokeweight=".5pt">
                <v:textbox>
                  <w:txbxContent>
                    <w:p w:rsidR="00CF4153" w:rsidRPr="00C87F06" w:rsidRDefault="00CF4153">
                      <w:pPr>
                        <w:pStyle w:val="Heading3"/>
                        <w:rPr>
                          <w:color w:val="FFFFFF" w:themeColor="background1"/>
                        </w:rPr>
                      </w:pPr>
                      <w:r w:rsidRPr="00C87F06">
                        <w:rPr>
                          <w:color w:val="FFFFFF" w:themeColor="background1"/>
                        </w:rPr>
                        <w:t>Course Content</w:t>
                      </w:r>
                    </w:p>
                    <w:p w:rsidR="00CF4153" w:rsidRDefault="00CF4153">
                      <w:pPr>
                        <w:pStyle w:val="Name"/>
                      </w:pPr>
                    </w:p>
                  </w:txbxContent>
                </v:textbox>
                <w10:wrap type="topAndBottom" anchorx="page" anchory="page"/>
              </v:shape>
            </w:pict>
          </mc:Fallback>
        </mc:AlternateContent>
      </w:r>
    </w:p>
    <w:p w:rsidR="004C3916" w:rsidRDefault="00D37CA4" w:rsidP="00294D3A">
      <w:r>
        <w:rPr>
          <w:noProof/>
        </w:rPr>
        <mc:AlternateContent>
          <mc:Choice Requires="wps">
            <w:drawing>
              <wp:anchor distT="45720" distB="45720" distL="114300" distR="114300" simplePos="0" relativeHeight="251755520" behindDoc="1" locked="0" layoutInCell="1" allowOverlap="1" wp14:anchorId="03A921BF" wp14:editId="0A8056E9">
                <wp:simplePos x="0" y="0"/>
                <wp:positionH relativeFrom="column">
                  <wp:posOffset>-2151380</wp:posOffset>
                </wp:positionH>
                <wp:positionV relativeFrom="paragraph">
                  <wp:posOffset>792480</wp:posOffset>
                </wp:positionV>
                <wp:extent cx="1770742" cy="705308"/>
                <wp:effectExtent l="57150" t="171450" r="58420" b="1714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1191">
                          <a:off x="0" y="0"/>
                          <a:ext cx="1770742" cy="705308"/>
                        </a:xfrm>
                        <a:prstGeom prst="wedgeRoundRectCallout">
                          <a:avLst>
                            <a:gd name="adj1" fmla="val 8949"/>
                            <a:gd name="adj2" fmla="val -68993"/>
                            <a:gd name="adj3" fmla="val 16667"/>
                          </a:avLst>
                        </a:prstGeom>
                        <a:solidFill>
                          <a:srgbClr val="FFFFFF"/>
                        </a:solidFill>
                        <a:ln w="9525">
                          <a:solidFill>
                            <a:srgbClr val="000000"/>
                          </a:solidFill>
                          <a:miter lim="800000"/>
                          <a:headEnd/>
                          <a:tailEnd/>
                        </a:ln>
                      </wps:spPr>
                      <wps:txbx>
                        <w:txbxContent>
                          <w:p w:rsidR="00D37CA4" w:rsidRPr="00D37CA4" w:rsidRDefault="00D37CA4" w:rsidP="00D37CA4">
                            <w:pPr>
                              <w:rPr>
                                <w:color w:val="327644"/>
                              </w:rPr>
                            </w:pPr>
                            <w:r w:rsidRPr="00D37CA4">
                              <w:rPr>
                                <w:color w:val="327644"/>
                              </w:rPr>
                              <w:t xml:space="preserve">“…learning is a creative process rather than transmission… “    </w:t>
                            </w:r>
                          </w:p>
                          <w:p w:rsidR="00D37CA4" w:rsidRPr="00D37CA4" w:rsidRDefault="00D37CA4" w:rsidP="00D37CA4">
                            <w:pPr>
                              <w:rPr>
                                <w:color w:val="327644"/>
                              </w:rPr>
                            </w:pPr>
                            <w:proofErr w:type="spellStart"/>
                            <w:r w:rsidRPr="00D37CA4">
                              <w:rPr>
                                <w:color w:val="327644"/>
                              </w:rPr>
                              <w:t>Carlina</w:t>
                            </w:r>
                            <w:proofErr w:type="spellEnd"/>
                            <w:r w:rsidRPr="00D37CA4">
                              <w:rPr>
                                <w:color w:val="327644"/>
                              </w:rPr>
                              <w:t xml:space="preserve"> Rinaldi</w:t>
                            </w:r>
                          </w:p>
                          <w:p w:rsidR="00D37CA4" w:rsidRDefault="00D37CA4" w:rsidP="00D37C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21BF" id="_x0000_s1042" type="#_x0000_t62" style="position:absolute;margin-left:-169.4pt;margin-top:62.4pt;width:139.45pt;height:55.55pt;rotation:-806976fd;z-index:-25156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" adj="12733,-4102">
                <v:textbox>
                  <w:txbxContent>
                    <w:p w:rsidR="00D37CA4" w:rsidRPr="00D37CA4" w:rsidRDefault="00D37CA4" w:rsidP="00D37CA4">
                      <w:pPr>
                        <w:rPr>
                          <w:color w:val="327644"/>
                        </w:rPr>
                      </w:pPr>
                      <w:r w:rsidRPr="00D37CA4">
                        <w:rPr>
                          <w:color w:val="327644"/>
                        </w:rPr>
                        <w:t xml:space="preserve">“…learning is a creative process rather than transmission… “    </w:t>
                      </w:r>
                    </w:p>
                    <w:p w:rsidR="00D37CA4" w:rsidRPr="00D37CA4" w:rsidRDefault="00D37CA4" w:rsidP="00D37CA4">
                      <w:pPr>
                        <w:rPr>
                          <w:color w:val="327644"/>
                        </w:rPr>
                      </w:pPr>
                      <w:proofErr w:type="spellStart"/>
                      <w:r w:rsidRPr="00D37CA4">
                        <w:rPr>
                          <w:color w:val="327644"/>
                        </w:rPr>
                        <w:t>Carlina</w:t>
                      </w:r>
                      <w:proofErr w:type="spellEnd"/>
                      <w:r w:rsidRPr="00D37CA4">
                        <w:rPr>
                          <w:color w:val="327644"/>
                        </w:rPr>
                        <w:t xml:space="preserve"> Rinaldi</w:t>
                      </w:r>
                    </w:p>
                    <w:p w:rsidR="00D37CA4" w:rsidRDefault="00D37CA4" w:rsidP="00D37CA4"/>
                  </w:txbxContent>
                </v:textbox>
              </v:shape>
            </w:pict>
          </mc:Fallback>
        </mc:AlternateContent>
      </w:r>
    </w:p>
    <w:tbl>
      <w:tblPr>
        <w:tblStyle w:val="TableGrid"/>
        <w:tblW w:w="5000" w:type="pct"/>
        <w:tblInd w:w="7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360"/>
      </w:tblGrid>
      <w:tr w:rsidR="0001065E" w:rsidTr="00D37CA4">
        <w:trPr>
          <w:trHeight w:val="360"/>
        </w:trPr>
        <w:sdt>
          <w:sdtPr>
            <w:rPr>
              <w:lang w:val="en"/>
            </w:rPr>
            <w:alias w:val="Table Title"/>
            <w:tag w:val="Table Title"/>
            <w:id w:val="-1874689292"/>
            <w:placeholder>
              <w:docPart w:val="F242610D6A44448F989E9C690E0DCA66"/>
            </w:placeholder>
            <w:temporary/>
            <w:showingPlcHdr/>
          </w:sdtPr>
          <w:sdtEndPr/>
          <w:sdtContent>
            <w:tc>
              <w:tcPr>
                <w:tcW w:w="3360" w:type="dxa"/>
                <w:shd w:val="clear" w:color="auto" w:fill="FF5C0B" w:themeFill="accent1"/>
                <w:tcMar>
                  <w:left w:w="0" w:type="dxa"/>
                  <w:right w:w="115" w:type="dxa"/>
                </w:tcMar>
                <w:vAlign w:val="center"/>
              </w:tcPr>
              <w:p w:rsidR="0001065E" w:rsidRDefault="00797CD0">
                <w:pPr>
                  <w:pStyle w:val="Heading4"/>
                  <w:outlineLvl w:val="3"/>
                  <w:rPr>
                    <w:lang w:val="en"/>
                  </w:rPr>
                </w:pPr>
                <w:r>
                  <w:rPr>
                    <w:lang w:val="en"/>
                  </w:rPr>
                  <w:t>Heading 4 Style</w:t>
                </w:r>
              </w:p>
            </w:tc>
          </w:sdtContent>
        </w:sdt>
      </w:tr>
      <w:tr w:rsidR="0001065E" w:rsidTr="00D37CA4">
        <w:tc>
          <w:tcPr>
            <w:tcW w:w="3360" w:type="dxa"/>
            <w:shd w:val="clear" w:color="auto" w:fill="F2F2F2" w:themeFill="background1" w:themeFillShade="F2"/>
            <w:tcMar>
              <w:top w:w="144" w:type="dxa"/>
              <w:left w:w="216" w:type="dxa"/>
              <w:right w:w="144" w:type="dxa"/>
            </w:tcMar>
            <w:vAlign w:val="center"/>
          </w:tcPr>
          <w:sdt>
            <w:sdtPr>
              <w:rPr>
                <w:lang w:val="en"/>
              </w:rPr>
              <w:alias w:val="Sidebar Text"/>
              <w:tag w:val="Sidebar Text"/>
              <w:id w:val="804435497"/>
              <w:placeholder>
                <w:docPart w:val="7B2BAB86787A4AA8BE4792C9A1CFC0A8"/>
              </w:placeholder>
              <w:temporary/>
              <w:showingPlcHdr/>
            </w:sdtPr>
            <w:sdtEndPr/>
            <w:sdtContent>
              <w:p w:rsidR="0001065E" w:rsidRDefault="00797CD0">
                <w:pPr>
                  <w:pStyle w:val="SidebarTableText"/>
                  <w:rPr>
                    <w:lang w:val="en"/>
                  </w:rPr>
                </w:pPr>
                <w:r>
                  <w:t>Use the small tables provided in some of the articles to call out quick reference information related to the article, such as contact information or event dates.</w:t>
                </w:r>
              </w:p>
            </w:sdtContent>
          </w:sdt>
          <w:sdt>
            <w:sdtPr>
              <w:rPr>
                <w:lang w:val="en"/>
              </w:rPr>
              <w:alias w:val="Table Cell Heading"/>
              <w:tag w:val="Table Cell Heading"/>
              <w:id w:val="-1287889808"/>
              <w:placeholder>
                <w:docPart w:val="5F905CFCAFD8408EBACDCC52F3F58C8F"/>
              </w:placeholder>
              <w:temporary/>
              <w:showingPlcHdr/>
              <w:text/>
            </w:sdtPr>
            <w:sdtEndPr/>
            <w:sdtContent>
              <w:p w:rsidR="0001065E" w:rsidRDefault="00797CD0">
                <w:pPr>
                  <w:pStyle w:val="Heading5"/>
                  <w:outlineLvl w:val="4"/>
                  <w:rPr>
                    <w:lang w:val="en"/>
                  </w:rPr>
                </w:pPr>
                <w:r>
                  <w:rPr>
                    <w:lang w:val="en"/>
                  </w:rPr>
                  <w:t>Heading 5</w:t>
                </w:r>
              </w:p>
            </w:sdtContent>
          </w:sdt>
          <w:sdt>
            <w:sdtPr>
              <w:rPr>
                <w:lang w:val="en"/>
              </w:rPr>
              <w:alias w:val="Phone"/>
              <w:tag w:val="Phone"/>
              <w:id w:val="-850179367"/>
              <w:placeholder>
                <w:docPart w:val="80DB5C20314243E1992B7FBDBE8E4C03"/>
              </w:placeholder>
              <w:temporary/>
              <w:showingPlcHdr/>
            </w:sdtPr>
            <w:sdtEndPr/>
            <w:sdtContent>
              <w:p w:rsidR="0001065E" w:rsidRDefault="00797CD0">
                <w:pPr>
                  <w:pStyle w:val="ContactInfo"/>
                  <w:rPr>
                    <w:lang w:val="en"/>
                  </w:rPr>
                </w:pPr>
                <w:r>
                  <w:rPr>
                    <w:lang w:val="en"/>
                  </w:rPr>
                  <w:t>Contact Info</w:t>
                </w:r>
              </w:p>
            </w:sdtContent>
          </w:sdt>
        </w:tc>
      </w:tr>
    </w:tbl>
    <w:p w:rsidR="0001065E" w:rsidRDefault="00D37CA4">
      <w:pPr>
        <w:rPr>
          <w:lang w:val="en"/>
        </w:rPr>
        <w:sectPr w:rsidR="0001065E" w:rsidSect="00C66C13">
          <w:type w:val="continuous"/>
          <w:pgSz w:w="12240" w:h="15840" w:code="1"/>
          <w:pgMar w:top="720" w:right="576" w:bottom="360" w:left="576" w:header="360" w:footer="720" w:gutter="0"/>
          <w:cols w:num="3" w:space="504"/>
          <w:titlePg/>
          <w:docGrid w:linePitch="360"/>
        </w:sectPr>
      </w:pPr>
      <w:r>
        <w:rPr>
          <w:noProof/>
        </w:rPr>
        <mc:AlternateContent>
          <mc:Choice Requires="wps">
            <w:drawing>
              <wp:anchor distT="45720" distB="45720" distL="114300" distR="114300" simplePos="0" relativeHeight="251727872" behindDoc="1" locked="0" layoutInCell="1" allowOverlap="1" wp14:anchorId="3B5B2DE0" wp14:editId="33FBAB0A">
                <wp:simplePos x="0" y="0"/>
                <wp:positionH relativeFrom="margin">
                  <wp:posOffset>4776470</wp:posOffset>
                </wp:positionH>
                <wp:positionV relativeFrom="paragraph">
                  <wp:posOffset>1335405</wp:posOffset>
                </wp:positionV>
                <wp:extent cx="2178050" cy="1073150"/>
                <wp:effectExtent l="0" t="0" r="12700" b="1270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1073150"/>
                        </a:xfrm>
                        <a:prstGeom prst="rect">
                          <a:avLst/>
                        </a:prstGeom>
                        <a:solidFill>
                          <a:srgbClr val="FFFFFF"/>
                        </a:solidFill>
                        <a:ln w="9525">
                          <a:solidFill>
                            <a:srgbClr val="000000"/>
                          </a:solidFill>
                          <a:miter lim="800000"/>
                          <a:headEnd/>
                          <a:tailEnd/>
                        </a:ln>
                      </wps:spPr>
                      <wps:txbx>
                        <w:txbxContent>
                          <w:p w:rsidR="00CF4153" w:rsidRPr="003620A6" w:rsidRDefault="00294D3A" w:rsidP="00575243">
                            <w:pPr>
                              <w:rPr>
                                <w:b/>
                                <w:color w:val="C00000"/>
                                <w:sz w:val="28"/>
                                <w:szCs w:val="28"/>
                                <w:u w:val="single"/>
                              </w:rPr>
                            </w:pPr>
                            <w:r w:rsidRPr="003620A6">
                              <w:rPr>
                                <w:b/>
                                <w:color w:val="C00000"/>
                                <w:sz w:val="28"/>
                                <w:szCs w:val="28"/>
                                <w:u w:val="single"/>
                              </w:rPr>
                              <w:t xml:space="preserve">Issues: </w:t>
                            </w:r>
                          </w:p>
                          <w:p w:rsidR="00CF4153" w:rsidRDefault="003620A6" w:rsidP="003620A6">
                            <w:pPr>
                              <w:pStyle w:val="ListParagraph"/>
                              <w:numPr>
                                <w:ilvl w:val="0"/>
                                <w:numId w:val="17"/>
                              </w:numPr>
                              <w:rPr>
                                <w:sz w:val="24"/>
                                <w:szCs w:val="24"/>
                              </w:rPr>
                            </w:pPr>
                            <w:r>
                              <w:rPr>
                                <w:sz w:val="24"/>
                                <w:szCs w:val="24"/>
                              </w:rPr>
                              <w:t>Social</w:t>
                            </w:r>
                          </w:p>
                          <w:p w:rsidR="003620A6" w:rsidRDefault="003620A6" w:rsidP="003620A6">
                            <w:pPr>
                              <w:pStyle w:val="ListParagraph"/>
                              <w:numPr>
                                <w:ilvl w:val="0"/>
                                <w:numId w:val="17"/>
                              </w:numPr>
                              <w:rPr>
                                <w:sz w:val="24"/>
                                <w:szCs w:val="24"/>
                              </w:rPr>
                            </w:pPr>
                            <w:r>
                              <w:rPr>
                                <w:sz w:val="24"/>
                                <w:szCs w:val="24"/>
                              </w:rPr>
                              <w:t>Global</w:t>
                            </w:r>
                          </w:p>
                          <w:p w:rsidR="003620A6" w:rsidRPr="003620A6" w:rsidRDefault="003620A6" w:rsidP="003620A6">
                            <w:pPr>
                              <w:pStyle w:val="ListParagraph"/>
                              <w:numPr>
                                <w:ilvl w:val="0"/>
                                <w:numId w:val="17"/>
                              </w:numPr>
                              <w:rPr>
                                <w:sz w:val="24"/>
                                <w:szCs w:val="24"/>
                              </w:rPr>
                            </w:pPr>
                            <w:r>
                              <w:rPr>
                                <w:sz w:val="24"/>
                                <w:szCs w:val="24"/>
                              </w:rPr>
                              <w:t>Personally relevant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B2DE0" id="_x0000_s1043" type="#_x0000_t202" style="position:absolute;margin-left:376.1pt;margin-top:105.15pt;width:171.5pt;height:84.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">
                <v:textbox>
                  <w:txbxContent>
                    <w:p w:rsidR="00CF4153" w:rsidRPr="003620A6" w:rsidRDefault="00294D3A" w:rsidP="00575243">
                      <w:pPr>
                        <w:rPr>
                          <w:b/>
                          <w:color w:val="C00000"/>
                          <w:sz w:val="28"/>
                          <w:szCs w:val="28"/>
                          <w:u w:val="single"/>
                        </w:rPr>
                      </w:pPr>
                      <w:r w:rsidRPr="003620A6">
                        <w:rPr>
                          <w:b/>
                          <w:color w:val="C00000"/>
                          <w:sz w:val="28"/>
                          <w:szCs w:val="28"/>
                          <w:u w:val="single"/>
                        </w:rPr>
                        <w:t xml:space="preserve">Issues: </w:t>
                      </w:r>
                    </w:p>
                    <w:p w:rsidR="00CF4153" w:rsidRDefault="003620A6" w:rsidP="003620A6">
                      <w:pPr>
                        <w:pStyle w:val="ListParagraph"/>
                        <w:numPr>
                          <w:ilvl w:val="0"/>
                          <w:numId w:val="17"/>
                        </w:numPr>
                        <w:rPr>
                          <w:sz w:val="24"/>
                          <w:szCs w:val="24"/>
                        </w:rPr>
                      </w:pPr>
                      <w:r>
                        <w:rPr>
                          <w:sz w:val="24"/>
                          <w:szCs w:val="24"/>
                        </w:rPr>
                        <w:t>Social</w:t>
                      </w:r>
                    </w:p>
                    <w:p w:rsidR="003620A6" w:rsidRDefault="003620A6" w:rsidP="003620A6">
                      <w:pPr>
                        <w:pStyle w:val="ListParagraph"/>
                        <w:numPr>
                          <w:ilvl w:val="0"/>
                          <w:numId w:val="17"/>
                        </w:numPr>
                        <w:rPr>
                          <w:sz w:val="24"/>
                          <w:szCs w:val="24"/>
                        </w:rPr>
                      </w:pPr>
                      <w:r>
                        <w:rPr>
                          <w:sz w:val="24"/>
                          <w:szCs w:val="24"/>
                        </w:rPr>
                        <w:t>Global</w:t>
                      </w:r>
                    </w:p>
                    <w:p w:rsidR="003620A6" w:rsidRPr="003620A6" w:rsidRDefault="003620A6" w:rsidP="003620A6">
                      <w:pPr>
                        <w:pStyle w:val="ListParagraph"/>
                        <w:numPr>
                          <w:ilvl w:val="0"/>
                          <w:numId w:val="17"/>
                        </w:numPr>
                        <w:rPr>
                          <w:sz w:val="24"/>
                          <w:szCs w:val="24"/>
                        </w:rPr>
                      </w:pPr>
                      <w:r>
                        <w:rPr>
                          <w:sz w:val="24"/>
                          <w:szCs w:val="24"/>
                        </w:rPr>
                        <w:t>Personally relevant</w:t>
                      </w:r>
                    </w:p>
                  </w:txbxContent>
                </v:textbox>
                <w10:wrap anchorx="margin"/>
              </v:shape>
            </w:pict>
          </mc:Fallback>
        </mc:AlternateContent>
      </w:r>
    </w:p>
    <w:p w:rsidR="0001065E" w:rsidRDefault="00D37CA4" w:rsidP="00D37CA4">
      <w:pPr>
        <w:pStyle w:val="NoSpacing"/>
        <w:sectPr w:rsidR="0001065E">
          <w:type w:val="continuous"/>
          <w:pgSz w:w="12240" w:h="15840" w:code="1"/>
          <w:pgMar w:top="720" w:right="576" w:bottom="720" w:left="576" w:header="360" w:footer="720" w:gutter="0"/>
          <w:cols w:num="3" w:space="504"/>
          <w:titlePg/>
          <w:docGrid w:linePitch="360"/>
        </w:sectPr>
      </w:pPr>
      <w:r>
        <mc:AlternateContent>
          <mc:Choice Requires="wps">
            <w:drawing>
              <wp:anchor distT="45720" distB="45720" distL="114300" distR="114300" simplePos="0" relativeHeight="251721728" behindDoc="1" locked="0" layoutInCell="1" allowOverlap="1" wp14:anchorId="22FAFEA3" wp14:editId="12076E30">
                <wp:simplePos x="0" y="0"/>
                <wp:positionH relativeFrom="margin">
                  <wp:posOffset>2453640</wp:posOffset>
                </wp:positionH>
                <wp:positionV relativeFrom="paragraph">
                  <wp:posOffset>971550</wp:posOffset>
                </wp:positionV>
                <wp:extent cx="2286000" cy="1073150"/>
                <wp:effectExtent l="0" t="0" r="19050" b="1270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73150"/>
                        </a:xfrm>
                        <a:prstGeom prst="rect">
                          <a:avLst/>
                        </a:prstGeom>
                        <a:solidFill>
                          <a:srgbClr val="FFFFFF"/>
                        </a:solidFill>
                        <a:ln w="9525">
                          <a:solidFill>
                            <a:srgbClr val="000000"/>
                          </a:solidFill>
                          <a:miter lim="800000"/>
                          <a:headEnd/>
                          <a:tailEnd/>
                        </a:ln>
                      </wps:spPr>
                      <wps:txbx>
                        <w:txbxContent>
                          <w:p w:rsidR="00CF4153" w:rsidRPr="003620A6" w:rsidRDefault="00CF4153" w:rsidP="006246B8">
                            <w:pPr>
                              <w:rPr>
                                <w:b/>
                                <w:color w:val="C00000"/>
                                <w:sz w:val="28"/>
                                <w:szCs w:val="28"/>
                                <w:u w:val="single"/>
                              </w:rPr>
                            </w:pPr>
                            <w:r w:rsidRPr="003620A6">
                              <w:rPr>
                                <w:b/>
                                <w:color w:val="C00000"/>
                                <w:sz w:val="28"/>
                                <w:szCs w:val="28"/>
                                <w:u w:val="single"/>
                              </w:rPr>
                              <w:t>Identity:</w:t>
                            </w:r>
                          </w:p>
                          <w:p w:rsidR="00CF4153" w:rsidRDefault="00CF4153" w:rsidP="00A434AC">
                            <w:pPr>
                              <w:pStyle w:val="ListParagraph"/>
                              <w:numPr>
                                <w:ilvl w:val="0"/>
                                <w:numId w:val="11"/>
                              </w:numPr>
                              <w:rPr>
                                <w:sz w:val="24"/>
                                <w:szCs w:val="24"/>
                              </w:rPr>
                            </w:pPr>
                            <w:r>
                              <w:rPr>
                                <w:sz w:val="24"/>
                                <w:szCs w:val="24"/>
                              </w:rPr>
                              <w:t>Introspective</w:t>
                            </w:r>
                          </w:p>
                          <w:p w:rsidR="00CF4153" w:rsidRPr="00A434AC" w:rsidRDefault="00CF4153" w:rsidP="00A434AC">
                            <w:pPr>
                              <w:pStyle w:val="ListParagraph"/>
                              <w:numPr>
                                <w:ilvl w:val="0"/>
                                <w:numId w:val="11"/>
                              </w:numPr>
                              <w:rPr>
                                <w:sz w:val="24"/>
                                <w:szCs w:val="24"/>
                              </w:rPr>
                            </w:pPr>
                            <w:r>
                              <w:rPr>
                                <w:sz w:val="24"/>
                                <w:szCs w:val="24"/>
                              </w:rPr>
                              <w:t>In relation to community</w:t>
                            </w:r>
                          </w:p>
                          <w:p w:rsidR="00CF4153" w:rsidRDefault="00CF4153" w:rsidP="006246B8"/>
                          <w:p w:rsidR="00CF4153" w:rsidRDefault="00CF4153" w:rsidP="006246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AFEA3" id="_x0000_s1044" type="#_x0000_t202" style="position:absolute;margin-left:193.2pt;margin-top:76.5pt;width:180pt;height:84.5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">
                <v:textbox>
                  <w:txbxContent>
                    <w:p w:rsidR="00CF4153" w:rsidRPr="003620A6" w:rsidRDefault="00CF4153" w:rsidP="006246B8">
                      <w:pPr>
                        <w:rPr>
                          <w:b/>
                          <w:color w:val="C00000"/>
                          <w:sz w:val="28"/>
                          <w:szCs w:val="28"/>
                          <w:u w:val="single"/>
                        </w:rPr>
                      </w:pPr>
                      <w:r w:rsidRPr="003620A6">
                        <w:rPr>
                          <w:b/>
                          <w:color w:val="C00000"/>
                          <w:sz w:val="28"/>
                          <w:szCs w:val="28"/>
                          <w:u w:val="single"/>
                        </w:rPr>
                        <w:t>Identity:</w:t>
                      </w:r>
                    </w:p>
                    <w:p w:rsidR="00CF4153" w:rsidRDefault="00CF4153" w:rsidP="00A434AC">
                      <w:pPr>
                        <w:pStyle w:val="ListParagraph"/>
                        <w:numPr>
                          <w:ilvl w:val="0"/>
                          <w:numId w:val="11"/>
                        </w:numPr>
                        <w:rPr>
                          <w:sz w:val="24"/>
                          <w:szCs w:val="24"/>
                        </w:rPr>
                      </w:pPr>
                      <w:r>
                        <w:rPr>
                          <w:sz w:val="24"/>
                          <w:szCs w:val="24"/>
                        </w:rPr>
                        <w:t>Introspective</w:t>
                      </w:r>
                    </w:p>
                    <w:p w:rsidR="00CF4153" w:rsidRPr="00A434AC" w:rsidRDefault="00CF4153" w:rsidP="00A434AC">
                      <w:pPr>
                        <w:pStyle w:val="ListParagraph"/>
                        <w:numPr>
                          <w:ilvl w:val="0"/>
                          <w:numId w:val="11"/>
                        </w:numPr>
                        <w:rPr>
                          <w:sz w:val="24"/>
                          <w:szCs w:val="24"/>
                        </w:rPr>
                      </w:pPr>
                      <w:r>
                        <w:rPr>
                          <w:sz w:val="24"/>
                          <w:szCs w:val="24"/>
                        </w:rPr>
                        <w:t>In relation to community</w:t>
                      </w:r>
                    </w:p>
                    <w:p w:rsidR="00CF4153" w:rsidRDefault="00CF4153" w:rsidP="006246B8"/>
                    <w:p w:rsidR="00CF4153" w:rsidRDefault="00CF4153" w:rsidP="006246B8"/>
                  </w:txbxContent>
                </v:textbox>
                <w10:wrap anchorx="margin"/>
              </v:shape>
            </w:pict>
          </mc:Fallback>
        </mc:AlternateContent>
      </w:r>
      <w:r>
        <mc:AlternateContent>
          <mc:Choice Requires="wpg">
            <w:drawing>
              <wp:anchor distT="45720" distB="45720" distL="182880" distR="182880" simplePos="0" relativeHeight="251723776" behindDoc="0" locked="0" layoutInCell="1" allowOverlap="1">
                <wp:simplePos x="0" y="0"/>
                <wp:positionH relativeFrom="margin">
                  <wp:align>left</wp:align>
                </wp:positionH>
                <wp:positionV relativeFrom="margin">
                  <wp:posOffset>7412355</wp:posOffset>
                </wp:positionV>
                <wp:extent cx="2136140" cy="1303655"/>
                <wp:effectExtent l="0" t="0" r="0" b="10795"/>
                <wp:wrapSquare wrapText="bothSides"/>
                <wp:docPr id="198" name="Group 198"/>
                <wp:cNvGraphicFramePr/>
                <a:graphic xmlns:a="http://schemas.openxmlformats.org/drawingml/2006/main">
                  <a:graphicData uri="http://schemas.microsoft.com/office/word/2010/wordprocessingGroup">
                    <wpg:wgp>
                      <wpg:cNvGrpSpPr/>
                      <wpg:grpSpPr>
                        <a:xfrm>
                          <a:off x="0" y="0"/>
                          <a:ext cx="2136140" cy="1303655"/>
                          <a:chOff x="-1168092" y="114437"/>
                          <a:chExt cx="4671674" cy="1311022"/>
                        </a:xfrm>
                      </wpg:grpSpPr>
                      <wps:wsp>
                        <wps:cNvPr id="199" name="Rectangle 199"/>
                        <wps:cNvSpPr/>
                        <wps:spPr>
                          <a:xfrm flipV="1">
                            <a:off x="-1168092" y="114437"/>
                            <a:ext cx="4608167" cy="5193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4153" w:rsidRDefault="00CF415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104379" y="205880"/>
                            <a:ext cx="4607961" cy="1219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153" w:rsidRDefault="00CF4153">
                              <w:pPr>
                                <w:rPr>
                                  <w:caps/>
                                  <w:color w:val="FF5C0B" w:themeColor="accent1"/>
                                  <w:sz w:val="26"/>
                                  <w:szCs w:val="26"/>
                                </w:rPr>
                              </w:pPr>
                              <w:r>
                                <w:rPr>
                                  <w:caps/>
                                  <w:color w:val="FF5C0B" w:themeColor="accent1"/>
                                  <w:sz w:val="26"/>
                                  <w:szCs w:val="26"/>
                                </w:rPr>
                                <w:t xml:space="preserve">In each of the projects you will be drawing on elements from these </w:t>
                              </w:r>
                              <w:r w:rsidR="00294D3A">
                                <w:rPr>
                                  <w:caps/>
                                  <w:color w:val="FF5C0B" w:themeColor="accent1"/>
                                  <w:sz w:val="26"/>
                                  <w:szCs w:val="26"/>
                                </w:rPr>
                                <w:t xml:space="preserve">three </w:t>
                              </w:r>
                              <w:r>
                                <w:rPr>
                                  <w:caps/>
                                  <w:color w:val="FF5C0B" w:themeColor="accent1"/>
                                  <w:sz w:val="26"/>
                                  <w:szCs w:val="26"/>
                                </w:rPr>
                                <w:t>content areas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45" style="position:absolute;margin-left:0;margin-top:583.65pt;width:168.2pt;height:102.65pt;z-index:251723776;mso-wrap-distance-left:14.4pt;mso-wrap-distance-top:3.6pt;mso-wrap-distance-right:14.4pt;mso-wrap-distance-bottom:3.6pt;mso-position-horizontal:left;mso-position-horizontal-relative:margin;mso-position-vertical-relative:margin;mso-width-relative:margin;mso-height-relative:margin" coordorigin="-11680,1144" coordsize="46716,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">
                <v:rect id="Rectangle 199" o:spid="_x0000_s1046" style="position:absolute;left:-11680;top:1144;width:46080;height:5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" fillcolor="#ff5c0b [3204]" stroked="f" strokeweight="2pt">
                  <v:textbox>
                    <w:txbxContent>
                      <w:p w:rsidR="00CF4153" w:rsidRDefault="00CF4153">
                        <w:pPr>
                          <w:jc w:val="center"/>
                          <w:rPr>
                            <w:rFonts w:asciiTheme="majorHAnsi" w:eastAsiaTheme="majorEastAsia" w:hAnsiTheme="majorHAnsi" w:cstheme="majorBidi"/>
                            <w:color w:val="FFFFFF" w:themeColor="background1"/>
                            <w:sz w:val="24"/>
                            <w:szCs w:val="28"/>
                          </w:rPr>
                        </w:pPr>
                      </w:p>
                    </w:txbxContent>
                  </v:textbox>
                </v:rect>
                <v:shape id="Text Box 200" o:spid="_x0000_s1047" type="#_x0000_t202" style="position:absolute;left:-11043;top:2058;width:46078;height:1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CF4153" w:rsidRDefault="00CF4153">
                        <w:pPr>
                          <w:rPr>
                            <w:caps/>
                            <w:color w:val="FF5C0B" w:themeColor="accent1"/>
                            <w:sz w:val="26"/>
                            <w:szCs w:val="26"/>
                          </w:rPr>
                        </w:pPr>
                        <w:r>
                          <w:rPr>
                            <w:caps/>
                            <w:color w:val="FF5C0B" w:themeColor="accent1"/>
                            <w:sz w:val="26"/>
                            <w:szCs w:val="26"/>
                          </w:rPr>
                          <w:t xml:space="preserve">In each of the projects you will be drawing on elements from these </w:t>
                        </w:r>
                        <w:r w:rsidR="00294D3A">
                          <w:rPr>
                            <w:caps/>
                            <w:color w:val="FF5C0B" w:themeColor="accent1"/>
                            <w:sz w:val="26"/>
                            <w:szCs w:val="26"/>
                          </w:rPr>
                          <w:t xml:space="preserve">three </w:t>
                        </w:r>
                        <w:r>
                          <w:rPr>
                            <w:caps/>
                            <w:color w:val="FF5C0B" w:themeColor="accent1"/>
                            <w:sz w:val="26"/>
                            <w:szCs w:val="26"/>
                          </w:rPr>
                          <w:t>content areas</w:t>
                        </w:r>
                      </w:p>
                    </w:txbxContent>
                  </v:textbox>
                </v:shape>
                <w10:wrap type="square" anchorx="margin" anchory="margin"/>
              </v:group>
            </w:pict>
          </mc:Fallback>
        </mc:AlternateContent>
      </w:r>
    </w:p>
    <w:p w:rsidR="0001065E" w:rsidRDefault="0001065E" w:rsidP="00D37CA4">
      <w:pPr>
        <w:pStyle w:val="NoSpacing"/>
      </w:pPr>
    </w:p>
    <w:p w:rsidR="0001065E" w:rsidRDefault="00797CD0">
      <w:pPr>
        <w:pStyle w:val="NoSpacing"/>
        <w:rPr>
          <w:lang w:val="en"/>
        </w:rPr>
      </w:pPr>
      <w:r>
        <w:rPr>
          <w:lang w:val="en"/>
        </w:rPr>
        <w:br w:type="column"/>
      </w:r>
    </w:p>
    <w:p w:rsidR="0001065E" w:rsidRDefault="0001065E">
      <w:pPr>
        <w:pStyle w:val="Sidebarphoto"/>
        <w:rPr>
          <w:lang w:val="en"/>
        </w:rPr>
      </w:pPr>
    </w:p>
    <w:p w:rsidR="0001065E" w:rsidRDefault="0001065E"/>
    <w:p w:rsidR="0001065E" w:rsidRDefault="0001065E">
      <w:pPr>
        <w:sectPr w:rsidR="0001065E">
          <w:type w:val="continuous"/>
          <w:pgSz w:w="12240" w:h="15840" w:code="1"/>
          <w:pgMar w:top="720" w:right="576" w:bottom="720" w:left="576" w:header="360" w:footer="720" w:gutter="0"/>
          <w:cols w:num="3" w:space="504"/>
          <w:titlePg/>
          <w:docGrid w:linePitch="360"/>
        </w:sectPr>
      </w:pPr>
    </w:p>
    <w:p w:rsidR="0001065E" w:rsidRDefault="0001065E">
      <w:pPr>
        <w:spacing w:after="2000"/>
      </w:pPr>
    </w:p>
    <w:p w:rsidR="007B6748" w:rsidRDefault="007B6748" w:rsidP="007B6748"/>
    <w:p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19DD" w:rsidRDefault="008419DD">
      <w:pPr>
        <w:spacing w:after="0"/>
      </w:pPr>
      <w:r>
        <w:separator/>
      </w:r>
    </w:p>
    <w:p w:rsidR="008419DD" w:rsidRDefault="008419DD"/>
    <w:p w:rsidR="008419DD" w:rsidRDefault="008419DD"/>
  </w:endnote>
  <w:endnote w:type="continuationSeparator" w:id="0">
    <w:p w:rsidR="008419DD" w:rsidRDefault="008419DD">
      <w:pPr>
        <w:spacing w:after="0"/>
      </w:pPr>
      <w:r>
        <w:continuationSeparator/>
      </w:r>
    </w:p>
    <w:p w:rsidR="008419DD" w:rsidRDefault="008419DD"/>
    <w:p w:rsidR="008419DD" w:rsidRDefault="008419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19DD" w:rsidRDefault="008419DD">
      <w:pPr>
        <w:spacing w:after="0"/>
      </w:pPr>
      <w:r>
        <w:separator/>
      </w:r>
    </w:p>
    <w:p w:rsidR="008419DD" w:rsidRDefault="008419DD"/>
    <w:p w:rsidR="008419DD" w:rsidRDefault="008419DD"/>
  </w:footnote>
  <w:footnote w:type="continuationSeparator" w:id="0">
    <w:p w:rsidR="008419DD" w:rsidRDefault="008419DD">
      <w:pPr>
        <w:spacing w:after="0"/>
      </w:pPr>
      <w:r>
        <w:continuationSeparator/>
      </w:r>
    </w:p>
    <w:p w:rsidR="008419DD" w:rsidRDefault="008419DD"/>
    <w:p w:rsidR="008419DD" w:rsidRDefault="008419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153" w:rsidRDefault="00CF4153" w:rsidP="00D37CA4">
    <w:pPr>
      <w:pStyle w:val="NoSpacing"/>
    </w:pPr>
  </w:p>
  <w:p w:rsidR="00CF4153" w:rsidRDefault="00CF415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CF4153">
      <w:trPr>
        <w:cantSplit/>
      </w:trPr>
      <w:tc>
        <w:tcPr>
          <w:tcW w:w="5746" w:type="dxa"/>
          <w:vAlign w:val="bottom"/>
        </w:tcPr>
        <w:p w:rsidR="00CF4153" w:rsidRDefault="00CF4153">
          <w:pPr>
            <w:pStyle w:val="Header"/>
          </w:pPr>
        </w:p>
      </w:tc>
      <w:tc>
        <w:tcPr>
          <w:tcW w:w="5746" w:type="dxa"/>
          <w:vAlign w:val="bottom"/>
        </w:tcPr>
        <w:p w:rsidR="00CF4153" w:rsidRDefault="00CF4153">
          <w:pPr>
            <w:pStyle w:val="IssueNumber"/>
          </w:pPr>
        </w:p>
      </w:tc>
    </w:tr>
  </w:tbl>
  <w:p w:rsidR="00CF4153" w:rsidRDefault="00CF4153">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E24A96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5B93FD3"/>
    <w:multiLevelType w:val="hybridMultilevel"/>
    <w:tmpl w:val="A6F69D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263CCC"/>
    <w:multiLevelType w:val="hybridMultilevel"/>
    <w:tmpl w:val="219820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D30BF"/>
    <w:multiLevelType w:val="hybridMultilevel"/>
    <w:tmpl w:val="B030C0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4A6A80"/>
    <w:multiLevelType w:val="hybridMultilevel"/>
    <w:tmpl w:val="21F8A1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A357EE"/>
    <w:multiLevelType w:val="hybridMultilevel"/>
    <w:tmpl w:val="007AA8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7E1A28"/>
    <w:multiLevelType w:val="hybridMultilevel"/>
    <w:tmpl w:val="37B23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B51CCD"/>
    <w:multiLevelType w:val="hybridMultilevel"/>
    <w:tmpl w:val="4DEE1C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2F6E6A"/>
    <w:multiLevelType w:val="hybridMultilevel"/>
    <w:tmpl w:val="33802C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836284"/>
    <w:multiLevelType w:val="hybridMultilevel"/>
    <w:tmpl w:val="423683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F0721F"/>
    <w:multiLevelType w:val="hybridMultilevel"/>
    <w:tmpl w:val="E3A23CF0"/>
    <w:lvl w:ilvl="0" w:tplc="A8703D60">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4238AE"/>
    <w:multiLevelType w:val="hybridMultilevel"/>
    <w:tmpl w:val="53F41B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E719D3"/>
    <w:multiLevelType w:val="hybridMultilevel"/>
    <w:tmpl w:val="EEE2D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CF440D"/>
    <w:multiLevelType w:val="hybridMultilevel"/>
    <w:tmpl w:val="50C4EAE6"/>
    <w:lvl w:ilvl="0" w:tplc="5874D75A">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5218EF"/>
    <w:multiLevelType w:val="hybridMultilevel"/>
    <w:tmpl w:val="58647F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3D31CD"/>
    <w:multiLevelType w:val="hybridMultilevel"/>
    <w:tmpl w:val="9DB802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B353E9"/>
    <w:multiLevelType w:val="hybridMultilevel"/>
    <w:tmpl w:val="CECADB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9"/>
  </w:num>
  <w:num w:numId="9">
    <w:abstractNumId w:val="15"/>
  </w:num>
  <w:num w:numId="10">
    <w:abstractNumId w:val="18"/>
  </w:num>
  <w:num w:numId="11">
    <w:abstractNumId w:val="10"/>
  </w:num>
  <w:num w:numId="12">
    <w:abstractNumId w:val="12"/>
  </w:num>
  <w:num w:numId="13">
    <w:abstractNumId w:val="3"/>
  </w:num>
  <w:num w:numId="14">
    <w:abstractNumId w:val="11"/>
  </w:num>
  <w:num w:numId="15">
    <w:abstractNumId w:val="17"/>
  </w:num>
  <w:num w:numId="16">
    <w:abstractNumId w:val="6"/>
  </w:num>
  <w:num w:numId="17">
    <w:abstractNumId w:val="5"/>
  </w:num>
  <w:num w:numId="18">
    <w:abstractNumId w:val="8"/>
  </w:num>
  <w:num w:numId="19">
    <w:abstractNumId w:val="14"/>
  </w:num>
  <w:num w:numId="20">
    <w:abstractNumId w:val="19"/>
  </w:num>
  <w:num w:numId="21">
    <w:abstractNumId w:val="7"/>
  </w:num>
  <w:num w:numId="22">
    <w:abstractNumId w:val="1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0CB"/>
    <w:rsid w:val="0001065E"/>
    <w:rsid w:val="00022510"/>
    <w:rsid w:val="000B2564"/>
    <w:rsid w:val="000B2F9B"/>
    <w:rsid w:val="000C484D"/>
    <w:rsid w:val="00126C32"/>
    <w:rsid w:val="001F39EA"/>
    <w:rsid w:val="00241137"/>
    <w:rsid w:val="002600CB"/>
    <w:rsid w:val="0026352D"/>
    <w:rsid w:val="002859F5"/>
    <w:rsid w:val="00294D3A"/>
    <w:rsid w:val="002A55E3"/>
    <w:rsid w:val="003254E7"/>
    <w:rsid w:val="003273F4"/>
    <w:rsid w:val="00357E87"/>
    <w:rsid w:val="003620A6"/>
    <w:rsid w:val="00426C18"/>
    <w:rsid w:val="004C3916"/>
    <w:rsid w:val="00575243"/>
    <w:rsid w:val="00582BA3"/>
    <w:rsid w:val="006246B8"/>
    <w:rsid w:val="006777A6"/>
    <w:rsid w:val="006E2952"/>
    <w:rsid w:val="006F3588"/>
    <w:rsid w:val="0079787C"/>
    <w:rsid w:val="00797CD0"/>
    <w:rsid w:val="007A6A43"/>
    <w:rsid w:val="007B6748"/>
    <w:rsid w:val="007D7695"/>
    <w:rsid w:val="007E5DC3"/>
    <w:rsid w:val="008419DD"/>
    <w:rsid w:val="008A0414"/>
    <w:rsid w:val="008B0434"/>
    <w:rsid w:val="009C46C5"/>
    <w:rsid w:val="00A434AC"/>
    <w:rsid w:val="00A74DA6"/>
    <w:rsid w:val="00A95DDB"/>
    <w:rsid w:val="00AB240D"/>
    <w:rsid w:val="00B01F9E"/>
    <w:rsid w:val="00B13899"/>
    <w:rsid w:val="00BF50B4"/>
    <w:rsid w:val="00BF7F6F"/>
    <w:rsid w:val="00C3267E"/>
    <w:rsid w:val="00C66C13"/>
    <w:rsid w:val="00C87F06"/>
    <w:rsid w:val="00CF4153"/>
    <w:rsid w:val="00CF6D62"/>
    <w:rsid w:val="00D0036F"/>
    <w:rsid w:val="00D37CA4"/>
    <w:rsid w:val="00D46E47"/>
    <w:rsid w:val="00DC4345"/>
    <w:rsid w:val="00E66466"/>
    <w:rsid w:val="00E97F86"/>
    <w:rsid w:val="00EA6EA7"/>
    <w:rsid w:val="00F41A43"/>
    <w:rsid w:val="00F51355"/>
    <w:rsid w:val="00FC1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B730F"/>
  <w15:docId w15:val="{126B68E4-450A-43FC-99D6-6F41B7237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4C3916"/>
    <w:pPr>
      <w:ind w:left="720"/>
      <w:contextualSpacing/>
    </w:pPr>
  </w:style>
  <w:style w:type="character" w:styleId="UnresolvedMention">
    <w:name w:val="Unresolved Mention"/>
    <w:basedOn w:val="DefaultParagraphFont"/>
    <w:uiPriority w:val="99"/>
    <w:semiHidden/>
    <w:unhideWhenUsed/>
    <w:rsid w:val="000C48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67434803">
      <w:bodyDiv w:val="1"/>
      <w:marLeft w:val="0"/>
      <w:marRight w:val="0"/>
      <w:marTop w:val="0"/>
      <w:marBottom w:val="0"/>
      <w:divBdr>
        <w:top w:val="none" w:sz="0" w:space="0" w:color="auto"/>
        <w:left w:val="none" w:sz="0" w:space="0" w:color="auto"/>
        <w:bottom w:val="none" w:sz="0" w:space="0" w:color="auto"/>
        <w:right w:val="none" w:sz="0" w:space="0" w:color="auto"/>
      </w:divBdr>
      <w:divsChild>
        <w:div w:id="45835363">
          <w:marLeft w:val="0"/>
          <w:marRight w:val="0"/>
          <w:marTop w:val="375"/>
          <w:marBottom w:val="0"/>
          <w:divBdr>
            <w:top w:val="none" w:sz="0" w:space="0" w:color="auto"/>
            <w:left w:val="none" w:sz="0" w:space="0" w:color="auto"/>
            <w:bottom w:val="none" w:sz="0" w:space="0" w:color="auto"/>
            <w:right w:val="none" w:sz="0" w:space="0" w:color="auto"/>
          </w:divBdr>
          <w:divsChild>
            <w:div w:id="639850689">
              <w:marLeft w:val="0"/>
              <w:marRight w:val="0"/>
              <w:marTop w:val="0"/>
              <w:marBottom w:val="0"/>
              <w:divBdr>
                <w:top w:val="none" w:sz="0" w:space="0" w:color="auto"/>
                <w:left w:val="none" w:sz="0" w:space="0" w:color="auto"/>
                <w:bottom w:val="none" w:sz="0" w:space="0" w:color="auto"/>
                <w:right w:val="none" w:sz="0" w:space="0" w:color="auto"/>
              </w:divBdr>
              <w:divsChild>
                <w:div w:id="445348036">
                  <w:marLeft w:val="0"/>
                  <w:marRight w:val="0"/>
                  <w:marTop w:val="0"/>
                  <w:marBottom w:val="0"/>
                  <w:divBdr>
                    <w:top w:val="none" w:sz="0" w:space="0" w:color="auto"/>
                    <w:left w:val="none" w:sz="0" w:space="0" w:color="auto"/>
                    <w:bottom w:val="none" w:sz="0" w:space="0" w:color="auto"/>
                    <w:right w:val="none" w:sz="0" w:space="0" w:color="auto"/>
                  </w:divBdr>
                  <w:divsChild>
                    <w:div w:id="58106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87444721">
      <w:bodyDiv w:val="1"/>
      <w:marLeft w:val="0"/>
      <w:marRight w:val="0"/>
      <w:marTop w:val="0"/>
      <w:marBottom w:val="0"/>
      <w:divBdr>
        <w:top w:val="none" w:sz="0" w:space="0" w:color="auto"/>
        <w:left w:val="none" w:sz="0" w:space="0" w:color="auto"/>
        <w:bottom w:val="none" w:sz="0" w:space="0" w:color="auto"/>
        <w:right w:val="none" w:sz="0" w:space="0" w:color="auto"/>
      </w:divBdr>
      <w:divsChild>
        <w:div w:id="2207912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3.wdp"/><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www.nationalartsstandard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nationalartsstandards.org/" TargetMode="External"/><Relationship Id="rId4" Type="http://schemas.openxmlformats.org/officeDocument/2006/relationships/styles" Target="styles.xml"/><Relationship Id="rId9" Type="http://schemas.openxmlformats.org/officeDocument/2006/relationships/image" Target="media/image1.jpg"/><Relationship Id="rId14" Type="http://schemas.microsoft.com/office/2007/relationships/hdphoto" Target="media/hdphoto1.wdp"/><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242610D6A44448F989E9C690E0DCA66"/>
        <w:category>
          <w:name w:val="General"/>
          <w:gallery w:val="placeholder"/>
        </w:category>
        <w:types>
          <w:type w:val="bbPlcHdr"/>
        </w:types>
        <w:behaviors>
          <w:behavior w:val="content"/>
        </w:behaviors>
        <w:guid w:val="{7A948787-0780-4D7B-A730-0ABB93772F74}"/>
      </w:docPartPr>
      <w:docPartBody>
        <w:p w:rsidR="00397346" w:rsidRDefault="00397346">
          <w:pPr>
            <w:pStyle w:val="F242610D6A44448F989E9C690E0DCA66"/>
          </w:pPr>
          <w:r>
            <w:rPr>
              <w:lang w:val="en"/>
            </w:rPr>
            <w:t>Heading 4 Style</w:t>
          </w:r>
        </w:p>
      </w:docPartBody>
    </w:docPart>
    <w:docPart>
      <w:docPartPr>
        <w:name w:val="7B2BAB86787A4AA8BE4792C9A1CFC0A8"/>
        <w:category>
          <w:name w:val="General"/>
          <w:gallery w:val="placeholder"/>
        </w:category>
        <w:types>
          <w:type w:val="bbPlcHdr"/>
        </w:types>
        <w:behaviors>
          <w:behavior w:val="content"/>
        </w:behaviors>
        <w:guid w:val="{BAB17555-445C-4A3F-9D33-BB3699ACC92C}"/>
      </w:docPartPr>
      <w:docPartBody>
        <w:p w:rsidR="00397346" w:rsidRDefault="00397346">
          <w:pPr>
            <w:pStyle w:val="7B2BAB86787A4AA8BE4792C9A1CFC0A8"/>
          </w:pPr>
          <w:r>
            <w:t>Use the small tables provided in some of the articles to call out quick reference information related to the article, such as contact information or event dates.</w:t>
          </w:r>
        </w:p>
      </w:docPartBody>
    </w:docPart>
    <w:docPart>
      <w:docPartPr>
        <w:name w:val="5F905CFCAFD8408EBACDCC52F3F58C8F"/>
        <w:category>
          <w:name w:val="General"/>
          <w:gallery w:val="placeholder"/>
        </w:category>
        <w:types>
          <w:type w:val="bbPlcHdr"/>
        </w:types>
        <w:behaviors>
          <w:behavior w:val="content"/>
        </w:behaviors>
        <w:guid w:val="{FF6AF203-6686-47BA-86FE-F0BD60768001}"/>
      </w:docPartPr>
      <w:docPartBody>
        <w:p w:rsidR="00397346" w:rsidRDefault="00397346">
          <w:pPr>
            <w:pStyle w:val="5F905CFCAFD8408EBACDCC52F3F58C8F"/>
          </w:pPr>
          <w:r>
            <w:rPr>
              <w:lang w:val="en"/>
            </w:rPr>
            <w:t>Heading 5</w:t>
          </w:r>
        </w:p>
      </w:docPartBody>
    </w:docPart>
    <w:docPart>
      <w:docPartPr>
        <w:name w:val="80DB5C20314243E1992B7FBDBE8E4C03"/>
        <w:category>
          <w:name w:val="General"/>
          <w:gallery w:val="placeholder"/>
        </w:category>
        <w:types>
          <w:type w:val="bbPlcHdr"/>
        </w:types>
        <w:behaviors>
          <w:behavior w:val="content"/>
        </w:behaviors>
        <w:guid w:val="{FCB21076-0E99-41E7-9A63-C456FAF53710}"/>
      </w:docPartPr>
      <w:docPartBody>
        <w:p w:rsidR="00397346" w:rsidRDefault="00397346">
          <w:pPr>
            <w:pStyle w:val="80DB5C20314243E1992B7FBDBE8E4C03"/>
          </w:pPr>
          <w:r>
            <w:rPr>
              <w:lang w:val="en"/>
            </w:rPr>
            <w:t>Contact Info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346"/>
    <w:rsid w:val="00362A08"/>
    <w:rsid w:val="00397346"/>
    <w:rsid w:val="004F2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4472C4"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6AB0614B94B2A971F14EFA253AB8E">
    <w:name w:val="F8A6AB0614B94B2A971F14EFA253AB8E"/>
  </w:style>
  <w:style w:type="paragraph" w:customStyle="1" w:styleId="4E05FA23246F44FE990485E6B8C1A75B">
    <w:name w:val="4E05FA23246F44FE990485E6B8C1A75B"/>
  </w:style>
  <w:style w:type="character" w:customStyle="1" w:styleId="Heading2Char">
    <w:name w:val="Heading 2 Char"/>
    <w:basedOn w:val="DefaultParagraphFont"/>
    <w:link w:val="Heading2"/>
    <w:rPr>
      <w:rFonts w:asciiTheme="majorHAnsi" w:eastAsiaTheme="majorEastAsia" w:hAnsiTheme="majorHAnsi" w:cstheme="majorBidi"/>
      <w:bCs/>
      <w:color w:val="4472C4" w:themeColor="accent1"/>
      <w:sz w:val="24"/>
      <w:szCs w:val="26"/>
    </w:rPr>
  </w:style>
  <w:style w:type="character" w:styleId="Strong">
    <w:name w:val="Strong"/>
    <w:basedOn w:val="DefaultParagraphFont"/>
    <w:unhideWhenUsed/>
    <w:qFormat/>
    <w:rsid w:val="00397346"/>
    <w:rPr>
      <w:b/>
      <w:bCs/>
    </w:rPr>
  </w:style>
  <w:style w:type="paragraph" w:customStyle="1" w:styleId="C1FB89C1C31947E1B486D679DC17FAE0">
    <w:name w:val="C1FB89C1C31947E1B486D679DC17FAE0"/>
  </w:style>
  <w:style w:type="paragraph" w:customStyle="1" w:styleId="F132AF394BD348E3BB1257AFD494891E">
    <w:name w:val="F132AF394BD348E3BB1257AFD494891E"/>
  </w:style>
  <w:style w:type="paragraph" w:customStyle="1" w:styleId="49934D7C660549928A5B2255AAC52534">
    <w:name w:val="49934D7C660549928A5B2255AAC52534"/>
  </w:style>
  <w:style w:type="character" w:styleId="PageNumber">
    <w:name w:val="page number"/>
    <w:basedOn w:val="DefaultParagraphFont"/>
    <w:uiPriority w:val="99"/>
    <w:qFormat/>
    <w:rPr>
      <w:rFonts w:asciiTheme="minorHAnsi" w:hAnsiTheme="minorHAnsi"/>
      <w:color w:val="4472C4" w:themeColor="accent1"/>
      <w:sz w:val="20"/>
    </w:rPr>
  </w:style>
  <w:style w:type="paragraph" w:customStyle="1" w:styleId="B9765F3594E041B18FDDA1A1710D0459">
    <w:name w:val="B9765F3594E041B18FDDA1A1710D0459"/>
  </w:style>
  <w:style w:type="paragraph" w:customStyle="1" w:styleId="2D0CA6C68C394CE7AC11A512387BF37B">
    <w:name w:val="2D0CA6C68C394CE7AC11A512387BF37B"/>
  </w:style>
  <w:style w:type="paragraph" w:customStyle="1" w:styleId="B0A9DF1E8A544BA8B69E71D606405DB9">
    <w:name w:val="B0A9DF1E8A544BA8B69E71D606405DB9"/>
  </w:style>
  <w:style w:type="paragraph" w:customStyle="1" w:styleId="1E58CB9BA5B145BBA0FB7CB7BAE0FDDE">
    <w:name w:val="1E58CB9BA5B145BBA0FB7CB7BAE0FDDE"/>
  </w:style>
  <w:style w:type="paragraph" w:styleId="ListContinue">
    <w:name w:val="List Continue"/>
    <w:basedOn w:val="Normal"/>
    <w:unhideWhenUsed/>
    <w:rsid w:val="00397346"/>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rsid w:val="00397346"/>
    <w:pPr>
      <w:numPr>
        <w:numId w:val="1"/>
      </w:numPr>
      <w:spacing w:after="60" w:line="240" w:lineRule="auto"/>
    </w:pPr>
    <w:rPr>
      <w:rFonts w:eastAsiaTheme="minorHAnsi"/>
      <w:color w:val="262626" w:themeColor="text1" w:themeTint="D9"/>
      <w:sz w:val="18"/>
    </w:rPr>
  </w:style>
  <w:style w:type="paragraph" w:customStyle="1" w:styleId="BD10F88A47754D37A4006D3BF4716EF6">
    <w:name w:val="BD10F88A47754D37A4006D3BF4716EF6"/>
  </w:style>
  <w:style w:type="paragraph" w:customStyle="1" w:styleId="F242610D6A44448F989E9C690E0DCA66">
    <w:name w:val="F242610D6A44448F989E9C690E0DCA66"/>
  </w:style>
  <w:style w:type="paragraph" w:customStyle="1" w:styleId="7B2BAB86787A4AA8BE4792C9A1CFC0A8">
    <w:name w:val="7B2BAB86787A4AA8BE4792C9A1CFC0A8"/>
  </w:style>
  <w:style w:type="paragraph" w:customStyle="1" w:styleId="5F905CFCAFD8408EBACDCC52F3F58C8F">
    <w:name w:val="5F905CFCAFD8408EBACDCC52F3F58C8F"/>
  </w:style>
  <w:style w:type="paragraph" w:customStyle="1" w:styleId="80DB5C20314243E1992B7FBDBE8E4C03">
    <w:name w:val="80DB5C20314243E1992B7FBDBE8E4C03"/>
  </w:style>
  <w:style w:type="paragraph" w:customStyle="1" w:styleId="D718466A4C274556B06DA50B6A7B9143">
    <w:name w:val="D718466A4C274556B06DA50B6A7B9143"/>
  </w:style>
  <w:style w:type="paragraph" w:customStyle="1" w:styleId="B235F89114B04E23A714FB0E27F4AF87">
    <w:name w:val="B235F89114B04E23A714FB0E27F4AF87"/>
  </w:style>
  <w:style w:type="paragraph" w:customStyle="1" w:styleId="7B2B0C3DCF464AAE97E8ED4D11C46974">
    <w:name w:val="7B2B0C3DCF464AAE97E8ED4D11C46974"/>
  </w:style>
  <w:style w:type="paragraph" w:customStyle="1" w:styleId="CB8AA1B5BDF5473FB59C625E1EE5CA86">
    <w:name w:val="CB8AA1B5BDF5473FB59C625E1EE5CA86"/>
  </w:style>
  <w:style w:type="paragraph" w:customStyle="1" w:styleId="8034CD1D1D094234974E53B39DE2F4C8">
    <w:name w:val="8034CD1D1D094234974E53B39DE2F4C8"/>
  </w:style>
  <w:style w:type="paragraph" w:customStyle="1" w:styleId="D4BE0E62F1A74F9285E5FBC9C19708C0">
    <w:name w:val="D4BE0E62F1A74F9285E5FBC9C19708C0"/>
  </w:style>
  <w:style w:type="paragraph" w:customStyle="1" w:styleId="5E249CF82348454AAEBBD895ABCF3280">
    <w:name w:val="5E249CF82348454AAEBBD895ABCF3280"/>
  </w:style>
  <w:style w:type="paragraph" w:customStyle="1" w:styleId="79EDF3DF165C413B90341C5FF5CB76E0">
    <w:name w:val="79EDF3DF165C413B90341C5FF5CB76E0"/>
  </w:style>
  <w:style w:type="paragraph" w:customStyle="1" w:styleId="16B14785E0C54D87AC6A3F38F27E5BC1">
    <w:name w:val="16B14785E0C54D87AC6A3F38F27E5BC1"/>
  </w:style>
  <w:style w:type="paragraph" w:customStyle="1" w:styleId="149BB5D893564FD8B5B94B968AFF8012">
    <w:name w:val="149BB5D893564FD8B5B94B968AFF8012"/>
  </w:style>
  <w:style w:type="paragraph" w:customStyle="1" w:styleId="CBBC1C9CCA654E44974B3AB84E74F637">
    <w:name w:val="CBBC1C9CCA654E44974B3AB84E74F637"/>
  </w:style>
  <w:style w:type="paragraph" w:customStyle="1" w:styleId="6F29B6A557D84D4DB0F6EBB59C18D817">
    <w:name w:val="6F29B6A557D84D4DB0F6EBB59C18D817"/>
  </w:style>
  <w:style w:type="paragraph" w:customStyle="1" w:styleId="918402BBD9F048718F6091D3EDACCBB1">
    <w:name w:val="918402BBD9F048718F6091D3EDACCBB1"/>
  </w:style>
  <w:style w:type="paragraph" w:customStyle="1" w:styleId="1888FCC93D114D7B91DC824A6FEA13E9">
    <w:name w:val="1888FCC93D114D7B91DC824A6FEA13E9"/>
  </w:style>
  <w:style w:type="paragraph" w:customStyle="1" w:styleId="E6B2307D058649BC873CFB8DF9F1F4B4">
    <w:name w:val="E6B2307D058649BC873CFB8DF9F1F4B4"/>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DB72EC6084274DA4A2AC100DAC9BC9D9">
    <w:name w:val="DB72EC6084274DA4A2AC100DAC9BC9D9"/>
  </w:style>
  <w:style w:type="paragraph" w:customStyle="1" w:styleId="0527B6557C9343938676EB9D5DDF8431">
    <w:name w:val="0527B6557C9343938676EB9D5DDF8431"/>
  </w:style>
  <w:style w:type="paragraph" w:customStyle="1" w:styleId="2ED271E6525D45B8A017A3D4BDE3998F">
    <w:name w:val="2ED271E6525D45B8A017A3D4BDE3998F"/>
  </w:style>
  <w:style w:type="paragraph" w:customStyle="1" w:styleId="BA69B4258DBB4C91903E4A7CFA62E906">
    <w:name w:val="BA69B4258DBB4C91903E4A7CFA62E906"/>
  </w:style>
  <w:style w:type="paragraph" w:customStyle="1" w:styleId="4B351A23919F4540A82461F690139BDB">
    <w:name w:val="4B351A23919F4540A82461F690139BDB"/>
  </w:style>
  <w:style w:type="paragraph" w:customStyle="1" w:styleId="E2EB8E35BE0F4132958C5F9D39C32557">
    <w:name w:val="E2EB8E35BE0F4132958C5F9D39C32557"/>
  </w:style>
  <w:style w:type="paragraph" w:customStyle="1" w:styleId="35F7F9A489F14463BB65803B4E170C20">
    <w:name w:val="35F7F9A489F14463BB65803B4E170C20"/>
  </w:style>
  <w:style w:type="paragraph" w:customStyle="1" w:styleId="AA3EE78906D04587A46FAD65D78B0952">
    <w:name w:val="AA3EE78906D04587A46FAD65D78B0952"/>
  </w:style>
  <w:style w:type="character" w:styleId="PlaceholderText">
    <w:name w:val="Placeholder Text"/>
    <w:basedOn w:val="DefaultParagraphFont"/>
    <w:uiPriority w:val="99"/>
    <w:semiHidden/>
    <w:rPr>
      <w:color w:val="808080"/>
    </w:rPr>
  </w:style>
  <w:style w:type="paragraph" w:customStyle="1" w:styleId="FAA1D877E80B468C9BB48DA03A0DCFA8">
    <w:name w:val="FAA1D877E80B468C9BB48DA03A0DCFA8"/>
  </w:style>
  <w:style w:type="paragraph" w:customStyle="1" w:styleId="565FC96D9D1A41AC8AD00FA87EE45E6F">
    <w:name w:val="565FC96D9D1A41AC8AD00FA87EE45E6F"/>
  </w:style>
  <w:style w:type="paragraph" w:customStyle="1" w:styleId="3D1E952BFCC044E0A5FE4C3F7A451EA1">
    <w:name w:val="3D1E952BFCC044E0A5FE4C3F7A451EA1"/>
  </w:style>
  <w:style w:type="paragraph" w:customStyle="1" w:styleId="3E88D09C631846BFA742A20428062CD7">
    <w:name w:val="3E88D09C631846BFA742A20428062CD7"/>
  </w:style>
  <w:style w:type="paragraph" w:customStyle="1" w:styleId="E8551953B8AE487091CE8FDCA7735308">
    <w:name w:val="E8551953B8AE487091CE8FDCA7735308"/>
  </w:style>
  <w:style w:type="paragraph" w:customStyle="1" w:styleId="19375A0A1FD641AABA6ED6FCDE2A284B">
    <w:name w:val="19375A0A1FD641AABA6ED6FCDE2A284B"/>
  </w:style>
  <w:style w:type="paragraph" w:customStyle="1" w:styleId="F95E042366AD4A5585531A25A999CAA0">
    <w:name w:val="F95E042366AD4A5585531A25A999CAA0"/>
  </w:style>
  <w:style w:type="paragraph" w:customStyle="1" w:styleId="1014475D137C47C9A0CFD24FA6992F65">
    <w:name w:val="1014475D137C47C9A0CFD24FA6992F65"/>
  </w:style>
  <w:style w:type="paragraph" w:customStyle="1" w:styleId="4B21E16D5AC3450B8839426AC8FEEF60">
    <w:name w:val="4B21E16D5AC3450B8839426AC8FEEF60"/>
  </w:style>
  <w:style w:type="paragraph" w:customStyle="1" w:styleId="AD7F949874F5416D9A1039E0258E549E">
    <w:name w:val="AD7F949874F5416D9A1039E0258E549E"/>
  </w:style>
  <w:style w:type="paragraph" w:customStyle="1" w:styleId="8D96E4E68EED42B5950E842AB2E6F8A5">
    <w:name w:val="8D96E4E68EED42B5950E842AB2E6F8A5"/>
  </w:style>
  <w:style w:type="paragraph" w:customStyle="1" w:styleId="48D4F9886E06490B8DCE999B337BE29E">
    <w:name w:val="48D4F9886E06490B8DCE999B337BE29E"/>
  </w:style>
  <w:style w:type="paragraph" w:customStyle="1" w:styleId="C75AE6C3B6EE4A42AFA5C05838C5A2E0">
    <w:name w:val="C75AE6C3B6EE4A42AFA5C05838C5A2E0"/>
  </w:style>
  <w:style w:type="paragraph" w:customStyle="1" w:styleId="5BC63EEFFF6741ABA04D865C262F06DA">
    <w:name w:val="5BC63EEFFF6741ABA04D865C262F06DA"/>
    <w:rsid w:val="003973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F1D84AC6-D2ED-4BD9-AF16-193A5EEAF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2249</TotalTime>
  <Pages>2</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Art</dc:subject>
  <dc:creator>Shanti</dc:creator>
  <cp:keywords/>
  <cp:lastModifiedBy>shantinsn@gmail.com</cp:lastModifiedBy>
  <cp:revision>12</cp:revision>
  <cp:lastPrinted>2011-06-06T17:16:00Z</cp:lastPrinted>
  <dcterms:created xsi:type="dcterms:W3CDTF">2017-12-04T22:20:00Z</dcterms:created>
  <dcterms:modified xsi:type="dcterms:W3CDTF">2017-12-07T23:27:00Z</dcterms:modified>
  <cp:contentStatus>Moscow Middle School</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